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F04D1" w14:textId="77777777" w:rsidR="00BA329D" w:rsidRPr="004B526B" w:rsidRDefault="004909DD" w:rsidP="00FD6B73">
      <w:pPr>
        <w:jc w:val="both"/>
        <w:rPr>
          <w:rFonts w:asciiTheme="minorHAnsi" w:hAnsiTheme="minorHAnsi"/>
        </w:rPr>
      </w:pPr>
      <w:r>
        <w:rPr>
          <w:lang w:val="de-AT" w:eastAsia="de-AT"/>
        </w:rPr>
        <w:drawing>
          <wp:anchor distT="0" distB="0" distL="114300" distR="114300" simplePos="0" relativeHeight="251657216" behindDoc="1" locked="0" layoutInCell="1" allowOverlap="1" wp14:anchorId="04C5437E" wp14:editId="1EBADA58">
            <wp:simplePos x="0" y="0"/>
            <wp:positionH relativeFrom="column">
              <wp:posOffset>-6629400</wp:posOffset>
            </wp:positionH>
            <wp:positionV relativeFrom="paragraph">
              <wp:posOffset>-3697605</wp:posOffset>
            </wp:positionV>
            <wp:extent cx="17421225" cy="11613515"/>
            <wp:effectExtent l="0" t="0" r="0"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1225" cy="1161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6CF">
        <w:rPr>
          <w:lang w:val="de-AT" w:eastAsia="de-AT"/>
        </w:rPr>
        <w:drawing>
          <wp:inline distT="0" distB="0" distL="0" distR="0" wp14:anchorId="015723D6" wp14:editId="07066F42">
            <wp:extent cx="3695700" cy="2606040"/>
            <wp:effectExtent l="0" t="0" r="0"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2606040"/>
                    </a:xfrm>
                    <a:prstGeom prst="rect">
                      <a:avLst/>
                    </a:prstGeom>
                    <a:noFill/>
                    <a:ln>
                      <a:noFill/>
                    </a:ln>
                  </pic:spPr>
                </pic:pic>
              </a:graphicData>
            </a:graphic>
          </wp:inline>
        </w:drawing>
      </w:r>
      <w:r w:rsidRPr="004B526B">
        <w:rPr>
          <w:rFonts w:asciiTheme="minorHAnsi" w:hAnsiTheme="minorHAnsi"/>
          <w:lang w:val="de-AT" w:eastAsia="de-AT"/>
        </w:rPr>
        <w:drawing>
          <wp:anchor distT="0" distB="0" distL="114300" distR="114300" simplePos="0" relativeHeight="251656192" behindDoc="1" locked="0" layoutInCell="1" allowOverlap="1" wp14:anchorId="1CE6F865" wp14:editId="63D3E942">
            <wp:simplePos x="0" y="0"/>
            <wp:positionH relativeFrom="margin">
              <wp:align>center</wp:align>
            </wp:positionH>
            <wp:positionV relativeFrom="margin">
              <wp:align>top</wp:align>
            </wp:positionV>
            <wp:extent cx="3938270" cy="2770505"/>
            <wp:effectExtent l="0" t="0" r="0" b="0"/>
            <wp:wrapNone/>
            <wp:docPr id="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26B">
        <w:rPr>
          <w:rFonts w:asciiTheme="minorHAnsi" w:hAnsiTheme="minorHAnsi"/>
          <w:lang w:val="de-AT" w:eastAsia="de-AT"/>
        </w:rPr>
        <mc:AlternateContent>
          <mc:Choice Requires="wpg">
            <w:drawing>
              <wp:anchor distT="0" distB="0" distL="114300" distR="114300" simplePos="0" relativeHeight="251655168" behindDoc="0" locked="0" layoutInCell="1" allowOverlap="1" wp14:anchorId="53A871C3" wp14:editId="002133D7">
                <wp:simplePos x="0" y="0"/>
                <wp:positionH relativeFrom="column">
                  <wp:posOffset>4629150</wp:posOffset>
                </wp:positionH>
                <wp:positionV relativeFrom="paragraph">
                  <wp:posOffset>-4896485</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ext uri="{91240B29-F687-4f45-9708-019B960494DF}"/>
                          </a:extLst>
                        </wps:spPr>
                        <wps:txbx>
                          <w:txbxContent>
                            <w:p w14:paraId="4165188E" w14:textId="77777777" w:rsidR="001012F2" w:rsidRDefault="001012F2" w:rsidP="00567C97">
                              <w: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ext uri="{91240B29-F687-4f45-9708-019B960494DF}"/>
                          </a:extLst>
                        </wps:spPr>
                        <wps:txbx>
                          <w:txbxContent>
                            <w:p w14:paraId="6C21C984" w14:textId="77777777" w:rsidR="001012F2" w:rsidRDefault="001012F2" w:rsidP="00567C97">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71C3" id="Group 15" o:spid="_x0000_s1026" style="position:absolute;left:0;text-align:left;margin-left:364.5pt;margin-top:-385.55pt;width:143.25pt;height:60.75pt;z-index:2516551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4165188E" w14:textId="77777777" w:rsidR="001012F2" w:rsidRDefault="001012F2" w:rsidP="00567C97">
                        <w: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C21C984" w14:textId="77777777" w:rsidR="001012F2" w:rsidRDefault="001012F2" w:rsidP="00567C97">
                        <w:r>
                          <w:t>Fall</w:t>
                        </w:r>
                      </w:p>
                    </w:txbxContent>
                  </v:textbox>
                </v:shape>
              </v:group>
            </w:pict>
          </mc:Fallback>
        </mc:AlternateContent>
      </w:r>
    </w:p>
    <w:p w14:paraId="6498AA2E" w14:textId="77777777" w:rsidR="00BA329D" w:rsidRPr="004B526B" w:rsidRDefault="004909DD" w:rsidP="00FD6B73">
      <w:pPr>
        <w:pStyle w:val="MittleresRaster21"/>
        <w:jc w:val="both"/>
        <w:rPr>
          <w:rFonts w:asciiTheme="minorHAnsi" w:hAnsiTheme="minorHAnsi"/>
          <w:lang w:val="en-US"/>
        </w:rPr>
      </w:pPr>
      <w:r w:rsidRPr="004B526B">
        <w:rPr>
          <w:rFonts w:asciiTheme="minorHAnsi" w:hAnsiTheme="minorHAnsi"/>
          <w:noProof/>
          <w:lang w:val="de-AT" w:eastAsia="de-AT"/>
        </w:rPr>
        <mc:AlternateContent>
          <mc:Choice Requires="wps">
            <w:drawing>
              <wp:anchor distT="0" distB="0" distL="114300" distR="114300" simplePos="0" relativeHeight="251658240" behindDoc="0" locked="1" layoutInCell="1" allowOverlap="1" wp14:anchorId="14CE6519" wp14:editId="4D092715">
                <wp:simplePos x="0" y="0"/>
                <wp:positionH relativeFrom="margin">
                  <wp:posOffset>1257300</wp:posOffset>
                </wp:positionH>
                <wp:positionV relativeFrom="margin">
                  <wp:posOffset>2857500</wp:posOffset>
                </wp:positionV>
                <wp:extent cx="4400550" cy="3714750"/>
                <wp:effectExtent l="0" t="0" r="0" b="0"/>
                <wp:wrapSquare wrapText="bothSides"/>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3714750"/>
                        </a:xfrm>
                        <a:prstGeom prst="rect">
                          <a:avLst/>
                        </a:prstGeom>
                        <a:noFill/>
                        <a:ln>
                          <a:noFill/>
                        </a:ln>
                        <a:extLst>
                          <a:ext uri="{909E8E84-426E-40dd-AFC4-6F175D3DCCD1}"/>
                          <a:ext uri="{91240B29-F687-4f45-9708-019B960494DF}"/>
                        </a:extLst>
                      </wps:spPr>
                      <wps:txbx>
                        <w:txbxContent>
                          <w:p w14:paraId="1F361048" w14:textId="0366CB7D" w:rsidR="001012F2" w:rsidRDefault="001012F2" w:rsidP="00CC198C">
                            <w:pPr>
                              <w:pStyle w:val="Titel"/>
                            </w:pPr>
                            <w:r>
                              <w:t xml:space="preserve">BizMOOC </w:t>
                            </w:r>
                            <w:r w:rsidR="004B526B">
                              <w:t>Ressources</w:t>
                            </w:r>
                          </w:p>
                          <w:p w14:paraId="781B67EE" w14:textId="1B6B3082" w:rsidR="001012F2" w:rsidRPr="00D67EBE" w:rsidRDefault="00D67EBE" w:rsidP="004B526B">
                            <w:pPr>
                              <w:pStyle w:val="MittleresRaster21"/>
                              <w:rPr>
                                <w:rStyle w:val="UntertitelZchn"/>
                                <w:sz w:val="28"/>
                                <w:lang w:val="de-DE"/>
                              </w:rPr>
                            </w:pPr>
                            <w:r>
                              <w:rPr>
                                <w:rStyle w:val="UntertitelZchn"/>
                                <w:sz w:val="28"/>
                                <w:lang w:val="de-DE"/>
                              </w:rPr>
                              <w:t>Pre-Course Survey</w:t>
                            </w:r>
                            <w:r w:rsidR="004B526B" w:rsidRPr="004B526B">
                              <w:rPr>
                                <w:rStyle w:val="UntertitelZchn"/>
                                <w:sz w:val="28"/>
                              </w:rPr>
                              <w:t xml:space="preserve"> MOOC </w:t>
                            </w:r>
                            <w:r>
                              <w:rPr>
                                <w:rStyle w:val="UntertitelZchn"/>
                                <w:sz w:val="28"/>
                                <w:lang w:val="de-DE"/>
                              </w:rPr>
                              <w:t>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6519" id="Rectangle 3" o:spid="_x0000_s1030" style="position:absolute;left:0;text-align:left;margin-left:99pt;margin-top:225pt;width:346.5pt;height:2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" filled="f" stroked="f">
                <v:textbox>
                  <w:txbxContent>
                    <w:p w14:paraId="1F361048" w14:textId="0366CB7D" w:rsidR="001012F2" w:rsidRDefault="001012F2" w:rsidP="00CC198C">
                      <w:pPr>
                        <w:pStyle w:val="Titel"/>
                      </w:pPr>
                      <w:r>
                        <w:t xml:space="preserve">BizMOOC </w:t>
                      </w:r>
                      <w:r w:rsidR="004B526B">
                        <w:t>Ressources</w:t>
                      </w:r>
                    </w:p>
                    <w:p w14:paraId="781B67EE" w14:textId="1B6B3082" w:rsidR="001012F2" w:rsidRPr="00D67EBE" w:rsidRDefault="00D67EBE" w:rsidP="004B526B">
                      <w:pPr>
                        <w:pStyle w:val="MittleresRaster21"/>
                        <w:rPr>
                          <w:rStyle w:val="UntertitelZchn"/>
                          <w:sz w:val="28"/>
                          <w:lang w:val="de-DE"/>
                        </w:rPr>
                      </w:pPr>
                      <w:r>
                        <w:rPr>
                          <w:rStyle w:val="UntertitelZchn"/>
                          <w:sz w:val="28"/>
                          <w:lang w:val="de-DE"/>
                        </w:rPr>
                        <w:t>Pre-Course Survey</w:t>
                      </w:r>
                      <w:r w:rsidR="004B526B" w:rsidRPr="004B526B">
                        <w:rPr>
                          <w:rStyle w:val="UntertitelZchn"/>
                          <w:sz w:val="28"/>
                        </w:rPr>
                        <w:t xml:space="preserve"> MOOC </w:t>
                      </w:r>
                      <w:r>
                        <w:rPr>
                          <w:rStyle w:val="UntertitelZchn"/>
                          <w:sz w:val="28"/>
                          <w:lang w:val="de-DE"/>
                        </w:rPr>
                        <w:t>Participants</w:t>
                      </w:r>
                    </w:p>
                  </w:txbxContent>
                </v:textbox>
                <w10:wrap type="square" anchorx="margin" anchory="margin"/>
                <w10:anchorlock/>
              </v:rect>
            </w:pict>
          </mc:Fallback>
        </mc:AlternateContent>
      </w:r>
    </w:p>
    <w:p w14:paraId="38637836" w14:textId="43325D97" w:rsidR="004B526B" w:rsidRPr="004B526B" w:rsidRDefault="00567C97" w:rsidP="004B526B">
      <w:pPr>
        <w:pStyle w:val="Untertitel"/>
        <w:rPr>
          <w:rFonts w:asciiTheme="minorHAnsi" w:hAnsiTheme="minorHAnsi"/>
          <w:b/>
          <w:bCs/>
          <w:color w:val="FF0000"/>
          <w:sz w:val="30"/>
          <w:szCs w:val="26"/>
          <w:lang w:val="en-US"/>
        </w:rPr>
      </w:pPr>
      <w:r w:rsidRPr="004B526B">
        <w:rPr>
          <w:rFonts w:asciiTheme="minorHAnsi" w:hAnsiTheme="minorHAnsi"/>
        </w:rPr>
        <w:br w:type="page"/>
      </w:r>
      <w:r w:rsidR="004909DD" w:rsidRPr="004B526B">
        <w:rPr>
          <w:rFonts w:asciiTheme="minorHAnsi" w:hAnsiTheme="minorHAnsi"/>
          <w:lang w:val="de-AT" w:eastAsia="de-AT"/>
        </w:rPr>
        <w:lastRenderedPageBreak/>
        <mc:AlternateContent>
          <mc:Choice Requires="wps">
            <w:drawing>
              <wp:anchor distT="0" distB="0" distL="114300" distR="114300" simplePos="0" relativeHeight="251659264" behindDoc="0" locked="0" layoutInCell="1" allowOverlap="1" wp14:anchorId="732D1EE8" wp14:editId="21C7A39C">
                <wp:simplePos x="0" y="0"/>
                <wp:positionH relativeFrom="margin">
                  <wp:align>left</wp:align>
                </wp:positionH>
                <wp:positionV relativeFrom="margin">
                  <wp:align>top</wp:align>
                </wp:positionV>
                <wp:extent cx="6219825" cy="7581900"/>
                <wp:effectExtent l="0" t="0" r="28575" b="19050"/>
                <wp:wrapSquare wrapText="bothSides"/>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19825" cy="7581900"/>
                        </a:xfrm>
                        <a:prstGeom prst="rect">
                          <a:avLst/>
                        </a:prstGeom>
                        <a:solidFill>
                          <a:srgbClr val="FFFFFF"/>
                        </a:solidFill>
                        <a:ln w="25400">
                          <a:solidFill>
                            <a:srgbClr val="FFFFFF"/>
                          </a:solidFill>
                          <a:miter lim="800000"/>
                          <a:headEnd/>
                          <a:tailEnd/>
                        </a:ln>
                      </wps:spPr>
                      <wps:txbx>
                        <w:txbxContent>
                          <w:p w14:paraId="54BCACD4" w14:textId="77777777" w:rsidR="004B526B" w:rsidRDefault="004B526B" w:rsidP="004B526B">
                            <w:pPr>
                              <w:pStyle w:val="Titel"/>
                            </w:pPr>
                            <w:r>
                              <w:t>BizMOOC Ressources</w:t>
                            </w:r>
                          </w:p>
                          <w:p w14:paraId="6BB6ED3F" w14:textId="56DAA3DB" w:rsidR="004B526B" w:rsidRDefault="00D67EBE" w:rsidP="00481423">
                            <w:r w:rsidRPr="00D67EBE">
                              <w:rPr>
                                <w:rStyle w:val="UntertitelZchn"/>
                                <w:sz w:val="28"/>
                              </w:rPr>
                              <w:t>Pre-Course Survey MOOC Participants</w:t>
                            </w:r>
                          </w:p>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0" w:history="1">
                              <w:r w:rsidRPr="005636DB">
                                <w:rPr>
                                  <w:rStyle w:val="Hyperlink"/>
                                </w:rPr>
                                <w:t>www.mooc-book.eu</w:t>
                              </w:r>
                            </w:hyperlink>
                          </w:p>
                          <w:p w14:paraId="1CE5BBC0" w14:textId="5640D303" w:rsidR="004B526B" w:rsidRDefault="004B526B" w:rsidP="00E07871">
                            <w:hyperlink r:id="rId11" w:history="1">
                              <w:r w:rsidRPr="005636DB">
                                <w:rPr>
                                  <w:rStyle w:val="Hyperlink"/>
                                </w:rPr>
                                <w:t>www.bizmooc.eu</w:t>
                              </w:r>
                            </w:hyperlink>
                          </w:p>
                          <w:p w14:paraId="188FC262" w14:textId="77777777" w:rsidR="004B526B" w:rsidRPr="004B526B" w:rsidRDefault="004B526B" w:rsidP="00E07871"/>
                        </w:txbxContent>
                      </wps:txbx>
                      <wps:bodyPr rot="0" vert="horz" wrap="square" lIns="72000" tIns="36004" rIns="72009" bIns="36004"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D1EE8" id="Text Box 58" o:spid="_x0000_s1031" type="#_x0000_t202" style="position:absolute;left:0;text-align:left;margin-left:0;margin-top:0;width:489.75pt;height:597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" strokecolor="white" strokeweight="2pt">
                <v:path arrowok="t"/>
                <v:textbox inset="2mm,1.0001mm,5.67pt,1.0001mm">
                  <w:txbxContent>
                    <w:p w14:paraId="54BCACD4" w14:textId="77777777" w:rsidR="004B526B" w:rsidRDefault="004B526B" w:rsidP="004B526B">
                      <w:pPr>
                        <w:pStyle w:val="Titel"/>
                      </w:pPr>
                      <w:r>
                        <w:t>BizMOOC Ressources</w:t>
                      </w:r>
                    </w:p>
                    <w:p w14:paraId="6BB6ED3F" w14:textId="56DAA3DB" w:rsidR="004B526B" w:rsidRDefault="00D67EBE" w:rsidP="00481423">
                      <w:r w:rsidRPr="00D67EBE">
                        <w:rPr>
                          <w:rStyle w:val="UntertitelZchn"/>
                          <w:sz w:val="28"/>
                        </w:rPr>
                        <w:t>Pre-Course Survey MOOC Participants</w:t>
                      </w:r>
                    </w:p>
                    <w:p w14:paraId="00D1B661" w14:textId="77777777" w:rsidR="004B526B" w:rsidRDefault="004B526B" w:rsidP="00481423"/>
                    <w:p w14:paraId="10374B79" w14:textId="4B49DD2D" w:rsidR="001012F2" w:rsidRPr="00481423" w:rsidRDefault="001012F2" w:rsidP="00481423">
                      <w:r w:rsidRPr="00481423">
                        <w:t>BizMOOC - BizMOOC - Knowledge Alliance to enable a European-wide exploitation of the potential of MOOCs for the world of business</w:t>
                      </w:r>
                    </w:p>
                    <w:p w14:paraId="345709B8" w14:textId="77777777" w:rsidR="001012F2" w:rsidRPr="00481423" w:rsidRDefault="001012F2" w:rsidP="00481423">
                      <w:r w:rsidRPr="00481423">
                        <w:t>Programme: Erasmus+ | Key Action 2 | Knowledge Alliances</w:t>
                      </w:r>
                    </w:p>
                    <w:p w14:paraId="0A1CAA7E" w14:textId="77777777" w:rsidR="001012F2" w:rsidRPr="00481423" w:rsidRDefault="001012F2" w:rsidP="00481423">
                      <w:r w:rsidRPr="00481423">
                        <w:t>Reference Number: 562286-EPP-1-2015-1-AT-EPPKA2-KA</w:t>
                      </w:r>
                    </w:p>
                    <w:p w14:paraId="08C564AA" w14:textId="77777777" w:rsidR="001012F2" w:rsidRPr="00481423" w:rsidRDefault="001012F2" w:rsidP="00481423">
                      <w:r w:rsidRPr="00481423">
                        <w:t>Grant agreement number: 2015-2929 / 001-001</w:t>
                      </w:r>
                    </w:p>
                    <w:p w14:paraId="5E2C588D" w14:textId="75267687" w:rsidR="001012F2" w:rsidRDefault="001012F2" w:rsidP="00E07871">
                      <w:r w:rsidRPr="00481423">
                        <w:t>Project Duration: 36 months, 1/1/2016 – 31/12/2018</w:t>
                      </w:r>
                    </w:p>
                    <w:p w14:paraId="5F9E1C51" w14:textId="4AA8072C" w:rsidR="004B526B" w:rsidRDefault="004B526B" w:rsidP="00E07871"/>
                    <w:p w14:paraId="7E98B2B5" w14:textId="0A1C75F0" w:rsidR="004B526B" w:rsidRDefault="004B526B" w:rsidP="00E07871">
                      <w:hyperlink r:id="rId12" w:history="1">
                        <w:r w:rsidRPr="005636DB">
                          <w:rPr>
                            <w:rStyle w:val="Hyperlink"/>
                          </w:rPr>
                          <w:t>www.mooc-book.eu</w:t>
                        </w:r>
                      </w:hyperlink>
                    </w:p>
                    <w:p w14:paraId="1CE5BBC0" w14:textId="5640D303" w:rsidR="004B526B" w:rsidRDefault="004B526B" w:rsidP="00E07871">
                      <w:hyperlink r:id="rId13" w:history="1">
                        <w:r w:rsidRPr="005636DB">
                          <w:rPr>
                            <w:rStyle w:val="Hyperlink"/>
                          </w:rPr>
                          <w:t>www.bizmooc.eu</w:t>
                        </w:r>
                      </w:hyperlink>
                    </w:p>
                    <w:p w14:paraId="188FC262" w14:textId="77777777" w:rsidR="004B526B" w:rsidRPr="004B526B" w:rsidRDefault="004B526B" w:rsidP="00E07871"/>
                  </w:txbxContent>
                </v:textbox>
                <w10:wrap type="square" anchorx="margin" anchory="margin"/>
              </v:shape>
            </w:pict>
          </mc:Fallback>
        </mc:AlternateContent>
      </w:r>
      <w:r w:rsidR="00133401" w:rsidRPr="004B526B">
        <w:rPr>
          <w:rFonts w:asciiTheme="minorHAnsi" w:hAnsiTheme="minorHAnsi"/>
        </w:rPr>
        <w:br w:type="page"/>
      </w:r>
      <w:bookmarkStart w:id="0" w:name="_Toc516152266"/>
      <w:r w:rsidR="00D67EBE" w:rsidRPr="00D67EBE">
        <w:rPr>
          <w:rFonts w:asciiTheme="minorHAnsi" w:hAnsiTheme="minorHAnsi"/>
          <w:b/>
          <w:bCs/>
          <w:color w:val="FF0000"/>
          <w:sz w:val="30"/>
          <w:szCs w:val="26"/>
          <w:lang w:val="en-US"/>
        </w:rPr>
        <w:lastRenderedPageBreak/>
        <w:t>Pre-Course Survey MOOC Participants</w:t>
      </w:r>
    </w:p>
    <w:p w14:paraId="11DA6338" w14:textId="37574DC1" w:rsidR="004B526B" w:rsidRDefault="004B526B" w:rsidP="004B526B">
      <w:pPr>
        <w:rPr>
          <w:rFonts w:asciiTheme="minorHAnsi" w:hAnsiTheme="minorHAnsi"/>
          <w:lang w:val="en-US" w:eastAsia="x-none"/>
        </w:rPr>
      </w:pPr>
    </w:p>
    <w:p w14:paraId="2B4EBDAE" w14:textId="47D2AA55" w:rsidR="00A71990" w:rsidRDefault="00A71990" w:rsidP="004B526B">
      <w:pPr>
        <w:rPr>
          <w:rFonts w:asciiTheme="minorHAnsi" w:hAnsiTheme="minorHAnsi"/>
          <w:lang w:val="en-US" w:eastAsia="x-none"/>
        </w:rPr>
      </w:pPr>
      <w:r>
        <w:rPr>
          <w:rFonts w:asciiTheme="minorHAnsi" w:hAnsiTheme="minorHAnsi"/>
          <w:lang w:val="en-US" w:eastAsia="x-none"/>
        </w:rPr>
        <w:t>In this document, we highlight potential questions to be asked in a pre-course survey to MOOC participants which is adressed at professional lifelong learners (“the world of business”). We have created them for the BizMOOC project. There are general questions for all 3 Pilot MOOCs we have done and specific questions for each MOOC according to topic &amp; specific target audience. Feel free to use, adapt, it has an open license. (CC-BY license). MA means Multiple Answers and MC means Multiple Choice. There is also a Post-Course Survey existing on mooc-book.eu contrasting the questions after course implementation.</w:t>
      </w:r>
    </w:p>
    <w:p w14:paraId="3B91DA4D" w14:textId="401746F3" w:rsidR="00A71990" w:rsidRDefault="00A71990" w:rsidP="004B526B">
      <w:pPr>
        <w:rPr>
          <w:rFonts w:asciiTheme="minorHAnsi" w:hAnsiTheme="minorHAnsi"/>
          <w:lang w:val="en-US" w:eastAsia="x-none"/>
        </w:rPr>
      </w:pPr>
    </w:p>
    <w:p w14:paraId="5809C1ED" w14:textId="6F72A832" w:rsidR="00A71990" w:rsidRDefault="00A71990" w:rsidP="00A71990">
      <w:pPr>
        <w:pStyle w:val="berschrift4"/>
      </w:pPr>
      <w:r>
        <w:t>GENERAL QUESTIONS</w:t>
      </w:r>
    </w:p>
    <w:p w14:paraId="74B7DD32" w14:textId="77777777" w:rsidR="00A71990" w:rsidRDefault="00A71990" w:rsidP="004B526B">
      <w:pPr>
        <w:rPr>
          <w:rFonts w:asciiTheme="minorHAnsi" w:hAnsiTheme="minorHAnsi"/>
          <w:lang w:val="en-US" w:eastAsia="x-none"/>
        </w:rPr>
      </w:pPr>
    </w:p>
    <w:p w14:paraId="37BA1DD7"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Is this the first time you take part in a free online course?</w:t>
      </w:r>
    </w:p>
    <w:p w14:paraId="7A17A056"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Yes</w:t>
      </w:r>
    </w:p>
    <w:p w14:paraId="776EFE45"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No</w:t>
      </w:r>
    </w:p>
    <w:p w14:paraId="781DA728" w14:textId="77777777" w:rsidR="00A71990" w:rsidRPr="00A71990" w:rsidRDefault="00A71990" w:rsidP="00A71990">
      <w:pPr>
        <w:rPr>
          <w:rFonts w:asciiTheme="minorHAnsi" w:hAnsiTheme="minorHAnsi"/>
          <w:lang w:val="en-US" w:eastAsia="x-none"/>
        </w:rPr>
      </w:pPr>
    </w:p>
    <w:p w14:paraId="24A2A0BF" w14:textId="77777777" w:rsidR="00A71990" w:rsidRPr="00A71990" w:rsidRDefault="00A71990" w:rsidP="00A71990">
      <w:pPr>
        <w:rPr>
          <w:rFonts w:asciiTheme="minorHAnsi" w:hAnsiTheme="minorHAnsi"/>
          <w:lang w:val="de-AT" w:eastAsia="x-none"/>
        </w:rPr>
      </w:pPr>
      <w:r w:rsidRPr="00A71990">
        <w:rPr>
          <w:rFonts w:asciiTheme="minorHAnsi" w:hAnsiTheme="minorHAnsi"/>
          <w:b/>
          <w:bCs/>
          <w:lang w:val="en-US" w:eastAsia="x-none"/>
        </w:rPr>
        <w:t xml:space="preserve">What are your 3-4 main reasons for taking the course? </w:t>
      </w:r>
      <w:r w:rsidRPr="00A71990">
        <w:rPr>
          <w:rFonts w:asciiTheme="minorHAnsi" w:hAnsiTheme="minorHAnsi"/>
          <w:b/>
          <w:bCs/>
          <w:lang w:val="de-AT" w:eastAsia="x-none"/>
        </w:rPr>
        <w:t>(MA)</w:t>
      </w:r>
    </w:p>
    <w:p w14:paraId="0DFD7291"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To try online education</w:t>
      </w:r>
    </w:p>
    <w:p w14:paraId="4F20DA79"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To see what MOOCs are</w:t>
      </w:r>
    </w:p>
    <w:p w14:paraId="3A6A3DD5"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To learn new things</w:t>
      </w:r>
    </w:p>
    <w:p w14:paraId="18D2E11C" w14:textId="77777777" w:rsidR="00A71990" w:rsidRPr="00A71990" w:rsidRDefault="00A71990" w:rsidP="00AB12B6">
      <w:pPr>
        <w:numPr>
          <w:ilvl w:val="0"/>
          <w:numId w:val="3"/>
        </w:numPr>
        <w:rPr>
          <w:rFonts w:asciiTheme="minorHAnsi" w:hAnsiTheme="minorHAnsi"/>
          <w:lang w:val="en-US" w:eastAsia="x-none"/>
        </w:rPr>
      </w:pPr>
      <w:r w:rsidRPr="00A71990">
        <w:rPr>
          <w:rFonts w:asciiTheme="minorHAnsi" w:hAnsiTheme="minorHAnsi"/>
          <w:lang w:val="en-US" w:eastAsia="x-none"/>
        </w:rPr>
        <w:t>To improve my career options, maybe even get a (new) job</w:t>
      </w:r>
    </w:p>
    <w:p w14:paraId="6D12A2A5"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To meet new people</w:t>
      </w:r>
    </w:p>
    <w:p w14:paraId="7EF68BF9"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To improve my skills</w:t>
      </w:r>
    </w:p>
    <w:p w14:paraId="5364CF5C" w14:textId="77777777" w:rsidR="00A71990" w:rsidRPr="00A71990" w:rsidRDefault="00A71990" w:rsidP="00AB12B6">
      <w:pPr>
        <w:numPr>
          <w:ilvl w:val="0"/>
          <w:numId w:val="3"/>
        </w:numPr>
        <w:rPr>
          <w:rFonts w:asciiTheme="minorHAnsi" w:hAnsiTheme="minorHAnsi"/>
          <w:lang w:val="en-US" w:eastAsia="x-none"/>
        </w:rPr>
      </w:pPr>
      <w:r w:rsidRPr="00A71990">
        <w:rPr>
          <w:rFonts w:asciiTheme="minorHAnsi" w:hAnsiTheme="minorHAnsi"/>
          <w:lang w:val="en-US" w:eastAsia="x-none"/>
        </w:rPr>
        <w:t>To complete the course and receive a record of achievement</w:t>
      </w:r>
    </w:p>
    <w:p w14:paraId="5D73D8A8" w14:textId="77777777" w:rsidR="00A71990" w:rsidRPr="00A71990" w:rsidRDefault="00A71990" w:rsidP="00AB12B6">
      <w:pPr>
        <w:numPr>
          <w:ilvl w:val="0"/>
          <w:numId w:val="3"/>
        </w:numPr>
        <w:rPr>
          <w:rFonts w:asciiTheme="minorHAnsi" w:hAnsiTheme="minorHAnsi"/>
          <w:lang w:val="en-US" w:eastAsia="x-none"/>
        </w:rPr>
      </w:pPr>
      <w:r w:rsidRPr="00A71990">
        <w:rPr>
          <w:rFonts w:asciiTheme="minorHAnsi" w:hAnsiTheme="minorHAnsi"/>
          <w:lang w:val="en-US" w:eastAsia="x-none"/>
        </w:rPr>
        <w:t>I have a general interest in the topic. Get an overview what is offered in this course.</w:t>
      </w:r>
    </w:p>
    <w:p w14:paraId="404B95E0" w14:textId="77777777" w:rsidR="00A71990" w:rsidRPr="00A71990" w:rsidRDefault="00A71990" w:rsidP="00AB12B6">
      <w:pPr>
        <w:numPr>
          <w:ilvl w:val="0"/>
          <w:numId w:val="3"/>
        </w:numPr>
        <w:rPr>
          <w:rFonts w:asciiTheme="minorHAnsi" w:hAnsiTheme="minorHAnsi"/>
          <w:lang w:val="en-US" w:eastAsia="x-none"/>
        </w:rPr>
      </w:pPr>
      <w:r w:rsidRPr="00A71990">
        <w:rPr>
          <w:rFonts w:asciiTheme="minorHAnsi" w:hAnsiTheme="minorHAnsi"/>
          <w:lang w:val="en-US" w:eastAsia="x-none"/>
        </w:rPr>
        <w:t>I am interested only in a few selected course items.</w:t>
      </w:r>
    </w:p>
    <w:p w14:paraId="2EC17AFB" w14:textId="77777777" w:rsidR="00A71990" w:rsidRPr="00A71990" w:rsidRDefault="00A71990" w:rsidP="00AB12B6">
      <w:pPr>
        <w:numPr>
          <w:ilvl w:val="0"/>
          <w:numId w:val="3"/>
        </w:numPr>
        <w:rPr>
          <w:rFonts w:asciiTheme="minorHAnsi" w:hAnsiTheme="minorHAnsi"/>
          <w:lang w:val="de-AT" w:eastAsia="x-none"/>
        </w:rPr>
      </w:pPr>
      <w:r w:rsidRPr="00A71990">
        <w:rPr>
          <w:rFonts w:asciiTheme="minorHAnsi" w:hAnsiTheme="minorHAnsi"/>
          <w:lang w:val="de-AT" w:eastAsia="x-none"/>
        </w:rPr>
        <w:t>Other</w:t>
      </w:r>
    </w:p>
    <w:p w14:paraId="4F97C966"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If you chose "Other"  you can provide more details here: …</w:t>
      </w:r>
    </w:p>
    <w:p w14:paraId="0D161C35" w14:textId="77777777" w:rsidR="00A71990" w:rsidRPr="00A71990" w:rsidRDefault="00A71990" w:rsidP="00A71990">
      <w:pPr>
        <w:rPr>
          <w:rFonts w:asciiTheme="minorHAnsi" w:hAnsiTheme="minorHAnsi"/>
          <w:lang w:val="en-US" w:eastAsia="x-none"/>
        </w:rPr>
      </w:pPr>
    </w:p>
    <w:p w14:paraId="2444E20A"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Which    of the following best describes your current employment status?</w:t>
      </w:r>
    </w:p>
    <w:p w14:paraId="01A069BC" w14:textId="77777777" w:rsidR="00A71990" w:rsidRPr="00A71990" w:rsidRDefault="00A71990" w:rsidP="00AB12B6">
      <w:pPr>
        <w:numPr>
          <w:ilvl w:val="0"/>
          <w:numId w:val="4"/>
        </w:numPr>
        <w:rPr>
          <w:rFonts w:asciiTheme="minorHAnsi" w:hAnsiTheme="minorHAnsi"/>
          <w:lang w:val="en-US" w:eastAsia="x-none"/>
        </w:rPr>
      </w:pPr>
      <w:r w:rsidRPr="00A71990">
        <w:rPr>
          <w:rFonts w:asciiTheme="minorHAnsi" w:hAnsiTheme="minorHAnsi"/>
          <w:lang w:val="en-US" w:eastAsia="x-none"/>
        </w:rPr>
        <w:t>Employed full time (35 or more hours per week).</w:t>
      </w:r>
    </w:p>
    <w:p w14:paraId="02050B72" w14:textId="77777777" w:rsidR="00A71990" w:rsidRPr="00A71990" w:rsidRDefault="00A71990" w:rsidP="00AB12B6">
      <w:pPr>
        <w:numPr>
          <w:ilvl w:val="0"/>
          <w:numId w:val="4"/>
        </w:numPr>
        <w:rPr>
          <w:rFonts w:asciiTheme="minorHAnsi" w:hAnsiTheme="minorHAnsi"/>
          <w:lang w:val="en-US" w:eastAsia="x-none"/>
        </w:rPr>
      </w:pPr>
      <w:r w:rsidRPr="00A71990">
        <w:rPr>
          <w:rFonts w:asciiTheme="minorHAnsi" w:hAnsiTheme="minorHAnsi"/>
          <w:lang w:val="en-US" w:eastAsia="x-none"/>
        </w:rPr>
        <w:t>Employed part-time (less than 35 hours per week)</w:t>
      </w:r>
    </w:p>
    <w:p w14:paraId="1694C618" w14:textId="77777777" w:rsidR="00A71990" w:rsidRPr="00A71990" w:rsidRDefault="00A71990" w:rsidP="00AB12B6">
      <w:pPr>
        <w:numPr>
          <w:ilvl w:val="0"/>
          <w:numId w:val="4"/>
        </w:numPr>
        <w:rPr>
          <w:rFonts w:asciiTheme="minorHAnsi" w:hAnsiTheme="minorHAnsi"/>
          <w:lang w:val="en-US" w:eastAsia="x-none"/>
        </w:rPr>
      </w:pPr>
      <w:r w:rsidRPr="00A71990">
        <w:rPr>
          <w:rFonts w:asciiTheme="minorHAnsi" w:hAnsiTheme="minorHAnsi"/>
          <w:lang w:val="en-US" w:eastAsia="x-none"/>
        </w:rPr>
        <w:t>Unemployed and looking for work.</w:t>
      </w:r>
    </w:p>
    <w:p w14:paraId="6480561A" w14:textId="77777777" w:rsidR="00A71990" w:rsidRPr="00A71990" w:rsidRDefault="00A71990" w:rsidP="00AB12B6">
      <w:pPr>
        <w:numPr>
          <w:ilvl w:val="0"/>
          <w:numId w:val="4"/>
        </w:numPr>
        <w:rPr>
          <w:rFonts w:asciiTheme="minorHAnsi" w:hAnsiTheme="minorHAnsi"/>
          <w:lang w:val="en-US" w:eastAsia="x-none"/>
        </w:rPr>
      </w:pPr>
      <w:r w:rsidRPr="00A71990">
        <w:rPr>
          <w:rFonts w:asciiTheme="minorHAnsi" w:hAnsiTheme="minorHAnsi"/>
          <w:lang w:val="en-US" w:eastAsia="x-none"/>
        </w:rPr>
        <w:t xml:space="preserve">Unemployed and not looking    for work </w:t>
      </w:r>
    </w:p>
    <w:p w14:paraId="2A740AA9" w14:textId="77777777" w:rsidR="00A71990" w:rsidRPr="00A71990" w:rsidRDefault="00A71990" w:rsidP="00AB12B6">
      <w:pPr>
        <w:numPr>
          <w:ilvl w:val="0"/>
          <w:numId w:val="4"/>
        </w:numPr>
        <w:rPr>
          <w:rFonts w:asciiTheme="minorHAnsi" w:hAnsiTheme="minorHAnsi"/>
          <w:lang w:val="en-US" w:eastAsia="x-none"/>
        </w:rPr>
      </w:pPr>
      <w:r w:rsidRPr="00A71990">
        <w:rPr>
          <w:rFonts w:asciiTheme="minorHAnsi" w:hAnsiTheme="minorHAnsi"/>
          <w:lang w:val="en-US" w:eastAsia="x-none"/>
        </w:rPr>
        <w:lastRenderedPageBreak/>
        <w:t>Homemaker, taking care of a    family member, or on maternity / paternity leave.</w:t>
      </w:r>
    </w:p>
    <w:p w14:paraId="40C9C412" w14:textId="77777777" w:rsidR="00A71990" w:rsidRPr="00A71990" w:rsidRDefault="00A71990" w:rsidP="00AB12B6">
      <w:pPr>
        <w:numPr>
          <w:ilvl w:val="0"/>
          <w:numId w:val="4"/>
        </w:numPr>
        <w:rPr>
          <w:rFonts w:asciiTheme="minorHAnsi" w:hAnsiTheme="minorHAnsi"/>
          <w:lang w:val="de-AT" w:eastAsia="x-none"/>
        </w:rPr>
      </w:pPr>
      <w:r w:rsidRPr="00A71990">
        <w:rPr>
          <w:rFonts w:asciiTheme="minorHAnsi" w:hAnsiTheme="minorHAnsi"/>
          <w:lang w:val="de-AT" w:eastAsia="x-none"/>
        </w:rPr>
        <w:t>Retired</w:t>
      </w:r>
    </w:p>
    <w:p w14:paraId="1773B5BE" w14:textId="77777777" w:rsidR="00A71990" w:rsidRPr="00A71990" w:rsidRDefault="00A71990" w:rsidP="00AB12B6">
      <w:pPr>
        <w:numPr>
          <w:ilvl w:val="0"/>
          <w:numId w:val="4"/>
        </w:numPr>
        <w:rPr>
          <w:rFonts w:asciiTheme="minorHAnsi" w:hAnsiTheme="minorHAnsi"/>
          <w:lang w:val="de-AT" w:eastAsia="x-none"/>
        </w:rPr>
      </w:pPr>
      <w:r w:rsidRPr="00A71990">
        <w:rPr>
          <w:rFonts w:asciiTheme="minorHAnsi" w:hAnsiTheme="minorHAnsi"/>
          <w:lang w:val="de-AT" w:eastAsia="x-none"/>
        </w:rPr>
        <w:t>Student</w:t>
      </w:r>
    </w:p>
    <w:p w14:paraId="4D0FED46" w14:textId="77777777" w:rsidR="00A71990" w:rsidRPr="00A71990" w:rsidRDefault="00A71990" w:rsidP="00AB12B6">
      <w:pPr>
        <w:numPr>
          <w:ilvl w:val="0"/>
          <w:numId w:val="4"/>
        </w:numPr>
        <w:rPr>
          <w:rFonts w:asciiTheme="minorHAnsi" w:hAnsiTheme="minorHAnsi"/>
          <w:lang w:val="de-AT" w:eastAsia="x-none"/>
        </w:rPr>
      </w:pPr>
      <w:r w:rsidRPr="00A71990">
        <w:rPr>
          <w:rFonts w:asciiTheme="minorHAnsi" w:hAnsiTheme="minorHAnsi"/>
          <w:lang w:val="de-AT" w:eastAsia="x-none"/>
        </w:rPr>
        <w:t>Other.</w:t>
      </w:r>
    </w:p>
    <w:p w14:paraId="770E798F" w14:textId="77777777" w:rsidR="00A71990" w:rsidRPr="00A71990" w:rsidRDefault="00A71990" w:rsidP="00A71990">
      <w:pPr>
        <w:rPr>
          <w:rFonts w:asciiTheme="minorHAnsi" w:hAnsiTheme="minorHAnsi"/>
          <w:lang w:val="de-AT" w:eastAsia="x-none"/>
        </w:rPr>
      </w:pPr>
    </w:p>
    <w:p w14:paraId="015A48B5"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What is the highest level of study you have completed so far?</w:t>
      </w:r>
      <w:r w:rsidRPr="00A71990">
        <w:rPr>
          <w:rFonts w:asciiTheme="minorHAnsi" w:hAnsiTheme="minorHAnsi"/>
          <w:lang w:val="en-US" w:eastAsia="x-none"/>
        </w:rPr>
        <w:br/>
        <w:t>-    Some primary or elementary school</w:t>
      </w:r>
      <w:r w:rsidRPr="00A71990">
        <w:rPr>
          <w:rFonts w:asciiTheme="minorHAnsi" w:hAnsiTheme="minorHAnsi"/>
          <w:lang w:val="en-US" w:eastAsia="x-none"/>
        </w:rPr>
        <w:br/>
        <w:t xml:space="preserve">-    Some high school (but no degree) </w:t>
      </w:r>
      <w:r w:rsidRPr="00A71990">
        <w:rPr>
          <w:rFonts w:asciiTheme="minorHAnsi" w:hAnsiTheme="minorHAnsi"/>
          <w:lang w:val="en-US" w:eastAsia="x-none"/>
        </w:rPr>
        <w:br/>
        <w:t>-    High school diploma (or equivalent)</w:t>
      </w:r>
    </w:p>
    <w:p w14:paraId="4F06EDD5" w14:textId="6C4165AD"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 xml:space="preserve">-    Some college but no degree </w:t>
      </w:r>
      <w:r w:rsidRPr="00A71990">
        <w:rPr>
          <w:rFonts w:asciiTheme="minorHAnsi" w:hAnsiTheme="minorHAnsi"/>
          <w:lang w:val="en-US" w:eastAsia="x-none"/>
        </w:rPr>
        <w:br/>
        <w:t xml:space="preserve">-    Associate degree - occupational/technical/vocational program </w:t>
      </w:r>
      <w:r w:rsidRPr="00A71990">
        <w:rPr>
          <w:rFonts w:asciiTheme="minorHAnsi" w:hAnsiTheme="minorHAnsi"/>
          <w:lang w:val="en-US" w:eastAsia="x-none"/>
        </w:rPr>
        <w:br/>
        <w:t>-    Bachelor's degree (e.g., BA, AB, BS)</w:t>
      </w:r>
      <w:r w:rsidRPr="00A71990">
        <w:rPr>
          <w:rFonts w:asciiTheme="minorHAnsi" w:hAnsiTheme="minorHAnsi"/>
          <w:lang w:val="en-US" w:eastAsia="x-none"/>
        </w:rPr>
        <w:br/>
        <w:t>-    Master's degree (e.g., MA, MS, MEng, MEd, MSW, MBA)</w:t>
      </w:r>
      <w:r w:rsidRPr="00A71990">
        <w:rPr>
          <w:rFonts w:asciiTheme="minorHAnsi" w:hAnsiTheme="minorHAnsi"/>
          <w:lang w:val="en-US" w:eastAsia="x-none"/>
        </w:rPr>
        <w:br/>
        <w:t>-    Professional school degree (e.g., MD, DDS, DVM, LLB, JD)</w:t>
      </w:r>
      <w:r w:rsidRPr="00A71990">
        <w:rPr>
          <w:rFonts w:asciiTheme="minorHAnsi" w:hAnsiTheme="minorHAnsi"/>
          <w:lang w:val="en-US" w:eastAsia="x-none"/>
        </w:rPr>
        <w:br/>
        <w:t>-    Doctorate degree (e.g., PhD, EdD)</w:t>
      </w:r>
      <w:r w:rsidRPr="00A71990">
        <w:rPr>
          <w:rFonts w:asciiTheme="minorHAnsi" w:hAnsiTheme="minorHAnsi"/>
          <w:lang w:val="en-US" w:eastAsia="x-none"/>
        </w:rPr>
        <w:br/>
      </w:r>
    </w:p>
    <w:p w14:paraId="57DEEB1B"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How old are you? (MC)</w:t>
      </w:r>
    </w:p>
    <w:p w14:paraId="1DEE45C6"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younger than 20 years</w:t>
      </w:r>
    </w:p>
    <w:p w14:paraId="58F78409"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20-29 years</w:t>
      </w:r>
    </w:p>
    <w:p w14:paraId="2A913592"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30-39 years</w:t>
      </w:r>
    </w:p>
    <w:p w14:paraId="1FC0F5E3"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40-49 years</w:t>
      </w:r>
    </w:p>
    <w:p w14:paraId="48A5C2C2"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50-59 years</w:t>
      </w:r>
    </w:p>
    <w:p w14:paraId="1A2D5649"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60-69 years</w:t>
      </w:r>
    </w:p>
    <w:p w14:paraId="5853DEC6" w14:textId="77777777" w:rsidR="00A71990" w:rsidRPr="00A71990" w:rsidRDefault="00A71990" w:rsidP="00AB12B6">
      <w:pPr>
        <w:numPr>
          <w:ilvl w:val="0"/>
          <w:numId w:val="5"/>
        </w:numPr>
        <w:rPr>
          <w:rFonts w:asciiTheme="minorHAnsi" w:hAnsiTheme="minorHAnsi"/>
          <w:lang w:val="de-AT" w:eastAsia="x-none"/>
        </w:rPr>
      </w:pPr>
      <w:r w:rsidRPr="00A71990">
        <w:rPr>
          <w:rFonts w:asciiTheme="minorHAnsi" w:hAnsiTheme="minorHAnsi"/>
          <w:lang w:val="de-AT" w:eastAsia="x-none"/>
        </w:rPr>
        <w:t>older than 70 years</w:t>
      </w:r>
    </w:p>
    <w:p w14:paraId="24962ADF" w14:textId="77777777" w:rsidR="00A71990" w:rsidRPr="00A71990" w:rsidRDefault="00A71990" w:rsidP="00A71990">
      <w:pPr>
        <w:rPr>
          <w:rFonts w:asciiTheme="minorHAnsi" w:hAnsiTheme="minorHAnsi"/>
          <w:lang w:val="de-AT" w:eastAsia="x-none"/>
        </w:rPr>
      </w:pPr>
    </w:p>
    <w:p w14:paraId="2FF777CB"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What is your gender? (MC)</w:t>
      </w:r>
    </w:p>
    <w:p w14:paraId="43BB64DD" w14:textId="77777777" w:rsidR="00A71990" w:rsidRPr="00A71990" w:rsidRDefault="00A71990" w:rsidP="00AB12B6">
      <w:pPr>
        <w:numPr>
          <w:ilvl w:val="0"/>
          <w:numId w:val="6"/>
        </w:numPr>
        <w:rPr>
          <w:rFonts w:asciiTheme="minorHAnsi" w:hAnsiTheme="minorHAnsi"/>
          <w:lang w:val="de-AT" w:eastAsia="x-none"/>
        </w:rPr>
      </w:pPr>
      <w:r w:rsidRPr="00A71990">
        <w:rPr>
          <w:rFonts w:asciiTheme="minorHAnsi" w:hAnsiTheme="minorHAnsi"/>
          <w:lang w:val="de-AT" w:eastAsia="x-none"/>
        </w:rPr>
        <w:t>Female</w:t>
      </w:r>
    </w:p>
    <w:p w14:paraId="07193C05" w14:textId="77777777" w:rsidR="00A71990" w:rsidRPr="00A71990" w:rsidRDefault="00A71990" w:rsidP="00AB12B6">
      <w:pPr>
        <w:numPr>
          <w:ilvl w:val="0"/>
          <w:numId w:val="6"/>
        </w:numPr>
        <w:rPr>
          <w:rFonts w:asciiTheme="minorHAnsi" w:hAnsiTheme="minorHAnsi"/>
          <w:lang w:val="de-AT" w:eastAsia="x-none"/>
        </w:rPr>
      </w:pPr>
      <w:r w:rsidRPr="00A71990">
        <w:rPr>
          <w:rFonts w:asciiTheme="minorHAnsi" w:hAnsiTheme="minorHAnsi"/>
          <w:lang w:val="de-AT" w:eastAsia="x-none"/>
        </w:rPr>
        <w:t>Male</w:t>
      </w:r>
    </w:p>
    <w:p w14:paraId="6E203519" w14:textId="77777777" w:rsidR="00A71990" w:rsidRPr="00A71990" w:rsidRDefault="00A71990" w:rsidP="00AB12B6">
      <w:pPr>
        <w:numPr>
          <w:ilvl w:val="0"/>
          <w:numId w:val="6"/>
        </w:numPr>
        <w:rPr>
          <w:rFonts w:asciiTheme="minorHAnsi" w:hAnsiTheme="minorHAnsi"/>
          <w:lang w:val="de-AT" w:eastAsia="x-none"/>
        </w:rPr>
      </w:pPr>
      <w:r w:rsidRPr="00A71990">
        <w:rPr>
          <w:rFonts w:asciiTheme="minorHAnsi" w:hAnsiTheme="minorHAnsi"/>
          <w:lang w:val="de-AT" w:eastAsia="x-none"/>
        </w:rPr>
        <w:t>Other</w:t>
      </w:r>
    </w:p>
    <w:p w14:paraId="64A20381" w14:textId="77777777" w:rsidR="00A71990" w:rsidRPr="00A71990" w:rsidRDefault="00A71990" w:rsidP="00A71990">
      <w:pPr>
        <w:rPr>
          <w:rFonts w:asciiTheme="minorHAnsi" w:hAnsiTheme="minorHAnsi"/>
          <w:lang w:val="de-AT" w:eastAsia="x-none"/>
        </w:rPr>
      </w:pPr>
    </w:p>
    <w:p w14:paraId="366D5CC8" w14:textId="77777777" w:rsidR="00A71990" w:rsidRPr="00A71990" w:rsidRDefault="00A71990" w:rsidP="00A71990">
      <w:pPr>
        <w:rPr>
          <w:rFonts w:asciiTheme="minorHAnsi" w:hAnsiTheme="minorHAnsi"/>
          <w:lang w:val="de-AT" w:eastAsia="x-none"/>
        </w:rPr>
      </w:pPr>
      <w:r w:rsidRPr="00A71990">
        <w:rPr>
          <w:rFonts w:asciiTheme="minorHAnsi" w:hAnsiTheme="minorHAnsi"/>
          <w:b/>
          <w:bCs/>
          <w:lang w:val="en-US" w:eastAsia="x-none"/>
        </w:rPr>
        <w:t xml:space="preserve">Where did you learn about the course? </w:t>
      </w:r>
      <w:r w:rsidRPr="00A71990">
        <w:rPr>
          <w:rFonts w:asciiTheme="minorHAnsi" w:hAnsiTheme="minorHAnsi"/>
          <w:b/>
          <w:bCs/>
          <w:lang w:val="de-AT" w:eastAsia="x-none"/>
        </w:rPr>
        <w:t>(MA)</w:t>
      </w:r>
    </w:p>
    <w:p w14:paraId="1C8D343C"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Search    engines</w:t>
      </w:r>
    </w:p>
    <w:p w14:paraId="70199186" w14:textId="77777777" w:rsidR="00A71990" w:rsidRPr="00A71990" w:rsidRDefault="00A71990" w:rsidP="00AB12B6">
      <w:pPr>
        <w:numPr>
          <w:ilvl w:val="0"/>
          <w:numId w:val="7"/>
        </w:numPr>
        <w:rPr>
          <w:rFonts w:asciiTheme="minorHAnsi" w:hAnsiTheme="minorHAnsi"/>
          <w:lang w:val="en-US" w:eastAsia="x-none"/>
        </w:rPr>
      </w:pPr>
      <w:r w:rsidRPr="00A71990">
        <w:rPr>
          <w:rFonts w:asciiTheme="minorHAnsi" w:hAnsiTheme="minorHAnsi"/>
          <w:lang w:val="en-US" w:eastAsia="x-none"/>
        </w:rPr>
        <w:t>MOOC aggregator (e.g. MOOClist, ClassCentral)</w:t>
      </w:r>
    </w:p>
    <w:p w14:paraId="1FF0B692"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Social media</w:t>
      </w:r>
    </w:p>
    <w:p w14:paraId="7098C04D"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Print media</w:t>
      </w:r>
    </w:p>
    <w:p w14:paraId="2F162BD5"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lastRenderedPageBreak/>
        <w:t>Friends or colleagues</w:t>
      </w:r>
    </w:p>
    <w:p w14:paraId="009C468D"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 xml:space="preserve">Previous courses on the platform </w:t>
      </w:r>
    </w:p>
    <w:p w14:paraId="064B3D3C"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MOOC BOOK</w:t>
      </w:r>
    </w:p>
    <w:p w14:paraId="0F78C825"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BizMOOC Website</w:t>
      </w:r>
    </w:p>
    <w:p w14:paraId="27A2EBE6"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Newsletter / Email</w:t>
      </w:r>
    </w:p>
    <w:p w14:paraId="30409075"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University (website)</w:t>
      </w:r>
    </w:p>
    <w:p w14:paraId="37F2A382" w14:textId="77777777" w:rsidR="00A71990" w:rsidRPr="00A71990" w:rsidRDefault="00A71990" w:rsidP="00AB12B6">
      <w:pPr>
        <w:numPr>
          <w:ilvl w:val="0"/>
          <w:numId w:val="7"/>
        </w:numPr>
        <w:rPr>
          <w:rFonts w:asciiTheme="minorHAnsi" w:hAnsiTheme="minorHAnsi"/>
          <w:lang w:val="de-AT" w:eastAsia="x-none"/>
        </w:rPr>
      </w:pPr>
      <w:r w:rsidRPr="00A71990">
        <w:rPr>
          <w:rFonts w:asciiTheme="minorHAnsi" w:hAnsiTheme="minorHAnsi"/>
          <w:lang w:val="de-AT" w:eastAsia="x-none"/>
        </w:rPr>
        <w:t>Other</w:t>
      </w:r>
    </w:p>
    <w:p w14:paraId="7277853F"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If you chose "Other" in the previous question you can provide more details here: …</w:t>
      </w:r>
    </w:p>
    <w:p w14:paraId="6E3FA59D" w14:textId="77777777" w:rsidR="00A71990" w:rsidRPr="00A71990" w:rsidRDefault="00A71990" w:rsidP="00A71990">
      <w:pPr>
        <w:rPr>
          <w:rFonts w:asciiTheme="minorHAnsi" w:hAnsiTheme="minorHAnsi"/>
          <w:lang w:val="en-US" w:eastAsia="x-none"/>
        </w:rPr>
      </w:pPr>
    </w:p>
    <w:p w14:paraId="1AC16F40" w14:textId="77777777" w:rsidR="00A71990" w:rsidRPr="00A71990" w:rsidRDefault="00A71990" w:rsidP="00A71990">
      <w:pPr>
        <w:rPr>
          <w:rFonts w:asciiTheme="minorHAnsi" w:hAnsiTheme="minorHAnsi"/>
          <w:lang w:val="de-AT" w:eastAsia="x-none"/>
        </w:rPr>
      </w:pPr>
      <w:r w:rsidRPr="00A71990">
        <w:rPr>
          <w:rFonts w:asciiTheme="minorHAnsi" w:hAnsiTheme="minorHAnsi"/>
          <w:b/>
          <w:bCs/>
          <w:lang w:val="en-US" w:eastAsia="x-none"/>
        </w:rPr>
        <w:t xml:space="preserve">Which country do you live in? </w:t>
      </w:r>
      <w:r w:rsidRPr="00A71990">
        <w:rPr>
          <w:rFonts w:asciiTheme="minorHAnsi" w:hAnsiTheme="minorHAnsi"/>
          <w:b/>
          <w:bCs/>
          <w:lang w:val="de-AT" w:eastAsia="x-none"/>
        </w:rPr>
        <w:t>(MC)</w:t>
      </w:r>
    </w:p>
    <w:p w14:paraId="09D59D6E"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Albania</w:t>
      </w:r>
    </w:p>
    <w:p w14:paraId="63053AC2"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Andorra</w:t>
      </w:r>
    </w:p>
    <w:p w14:paraId="5AAC0E5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Armenia</w:t>
      </w:r>
    </w:p>
    <w:p w14:paraId="15AF5F6D"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Austria</w:t>
      </w:r>
    </w:p>
    <w:p w14:paraId="03EC8C14"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Belarus</w:t>
      </w:r>
    </w:p>
    <w:p w14:paraId="24C68693"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Belgium</w:t>
      </w:r>
    </w:p>
    <w:p w14:paraId="6F258ECA"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Bosnia and Herzegovina</w:t>
      </w:r>
    </w:p>
    <w:p w14:paraId="0EE3CFF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Bulgaria</w:t>
      </w:r>
    </w:p>
    <w:p w14:paraId="54AE4F35"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Croatia</w:t>
      </w:r>
    </w:p>
    <w:p w14:paraId="3E219698"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Cyprus</w:t>
      </w:r>
    </w:p>
    <w:p w14:paraId="299B261A"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Czech Republic</w:t>
      </w:r>
    </w:p>
    <w:p w14:paraId="401187F7"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Denmark</w:t>
      </w:r>
    </w:p>
    <w:p w14:paraId="7B99E45F"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Estonia</w:t>
      </w:r>
    </w:p>
    <w:p w14:paraId="59DB01F4"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Finland</w:t>
      </w:r>
    </w:p>
    <w:p w14:paraId="41E6C7C8"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France</w:t>
      </w:r>
    </w:p>
    <w:p w14:paraId="4D8B0AD6"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Georgia</w:t>
      </w:r>
    </w:p>
    <w:p w14:paraId="6A2BA302"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Germany</w:t>
      </w:r>
    </w:p>
    <w:p w14:paraId="271979D1"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Greece</w:t>
      </w:r>
    </w:p>
    <w:p w14:paraId="17630498"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Hungary</w:t>
      </w:r>
    </w:p>
    <w:p w14:paraId="4CB40180"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Iceland</w:t>
      </w:r>
    </w:p>
    <w:p w14:paraId="30AA73E0"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Ireland</w:t>
      </w:r>
    </w:p>
    <w:p w14:paraId="162C3331"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Italy</w:t>
      </w:r>
    </w:p>
    <w:p w14:paraId="38B497F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Kazakhstan</w:t>
      </w:r>
    </w:p>
    <w:p w14:paraId="0336F5A4"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Kosovo</w:t>
      </w:r>
    </w:p>
    <w:p w14:paraId="6E7A414F"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lastRenderedPageBreak/>
        <w:t>Latvia</w:t>
      </w:r>
    </w:p>
    <w:p w14:paraId="63285E66"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Liechtenstein</w:t>
      </w:r>
    </w:p>
    <w:p w14:paraId="1EBA52C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Lithuania</w:t>
      </w:r>
    </w:p>
    <w:p w14:paraId="6D06B9CA"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Luxembourg</w:t>
      </w:r>
    </w:p>
    <w:p w14:paraId="3612733E"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Macedonia (FYROM)</w:t>
      </w:r>
    </w:p>
    <w:p w14:paraId="7CDBEAE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Malta</w:t>
      </w:r>
    </w:p>
    <w:p w14:paraId="1BCFE13C"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Moldova</w:t>
      </w:r>
    </w:p>
    <w:p w14:paraId="1100868D"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Monaco</w:t>
      </w:r>
    </w:p>
    <w:p w14:paraId="5C369B33"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Montenegro</w:t>
      </w:r>
    </w:p>
    <w:p w14:paraId="35ECD46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Netherlands</w:t>
      </w:r>
    </w:p>
    <w:p w14:paraId="599D94AA"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Norway</w:t>
      </w:r>
    </w:p>
    <w:p w14:paraId="0D5D1367"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Poland</w:t>
      </w:r>
    </w:p>
    <w:p w14:paraId="46BE217F"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Portugal</w:t>
      </w:r>
    </w:p>
    <w:p w14:paraId="0717DF21"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Romania</w:t>
      </w:r>
    </w:p>
    <w:p w14:paraId="39D7AE3C"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Russia</w:t>
      </w:r>
    </w:p>
    <w:p w14:paraId="224404F2"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San Marino</w:t>
      </w:r>
    </w:p>
    <w:p w14:paraId="267E86E4"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Serbia</w:t>
      </w:r>
    </w:p>
    <w:p w14:paraId="5F099D89"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Slovakia</w:t>
      </w:r>
    </w:p>
    <w:p w14:paraId="0EED8044"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Slovenia</w:t>
      </w:r>
    </w:p>
    <w:p w14:paraId="485E6EF8"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Spain</w:t>
      </w:r>
    </w:p>
    <w:p w14:paraId="69D3F7C2"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Sweden</w:t>
      </w:r>
    </w:p>
    <w:p w14:paraId="03D4BB40"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Switzerland</w:t>
      </w:r>
    </w:p>
    <w:p w14:paraId="13203DB3"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Ukraine</w:t>
      </w:r>
    </w:p>
    <w:p w14:paraId="56EBBF63"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United Kingdom (UK)</w:t>
      </w:r>
    </w:p>
    <w:p w14:paraId="2D1A1E1F"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Vatican City (Holy See)</w:t>
      </w:r>
    </w:p>
    <w:p w14:paraId="5E0246FA"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w:t>
      </w:r>
    </w:p>
    <w:p w14:paraId="1869DC1C"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Asia</w:t>
      </w:r>
    </w:p>
    <w:p w14:paraId="302DD83E"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Africa</w:t>
      </w:r>
    </w:p>
    <w:p w14:paraId="69CD9398"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Australia / New Zealand / Oceania</w:t>
      </w:r>
    </w:p>
    <w:p w14:paraId="0EA41C97"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North America</w:t>
      </w:r>
    </w:p>
    <w:p w14:paraId="48E995B0" w14:textId="77777777" w:rsidR="00A71990" w:rsidRPr="00A71990" w:rsidRDefault="00A71990" w:rsidP="00AB12B6">
      <w:pPr>
        <w:numPr>
          <w:ilvl w:val="0"/>
          <w:numId w:val="8"/>
        </w:numPr>
        <w:rPr>
          <w:rFonts w:asciiTheme="minorHAnsi" w:hAnsiTheme="minorHAnsi"/>
          <w:lang w:val="de-AT" w:eastAsia="x-none"/>
        </w:rPr>
      </w:pPr>
      <w:r w:rsidRPr="00A71990">
        <w:rPr>
          <w:rFonts w:asciiTheme="minorHAnsi" w:hAnsiTheme="minorHAnsi"/>
          <w:lang w:val="de-AT" w:eastAsia="x-none"/>
        </w:rPr>
        <w:t>South America</w:t>
      </w:r>
    </w:p>
    <w:p w14:paraId="442049B1" w14:textId="77777777" w:rsidR="00A71990" w:rsidRPr="00A71990" w:rsidRDefault="00A71990" w:rsidP="00A71990">
      <w:pPr>
        <w:rPr>
          <w:rFonts w:asciiTheme="minorHAnsi" w:hAnsiTheme="minorHAnsi"/>
          <w:lang w:val="de-AT" w:eastAsia="x-none"/>
        </w:rPr>
      </w:pPr>
    </w:p>
    <w:p w14:paraId="25B7F374" w14:textId="77777777" w:rsidR="00A71990" w:rsidRPr="00A71990" w:rsidRDefault="00A71990" w:rsidP="00A71990">
      <w:pPr>
        <w:pStyle w:val="berschrift4"/>
      </w:pPr>
      <w:r w:rsidRPr="00A71990">
        <w:lastRenderedPageBreak/>
        <w:t>ADDITIONAL QUESTIONS FOR EACH MOOC TEAM (to the specific content, format, whatever):</w:t>
      </w:r>
    </w:p>
    <w:p w14:paraId="27C80B42"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 xml:space="preserve">MOOC1 Learning with MOOCs for Professional Development </w:t>
      </w:r>
    </w:p>
    <w:p w14:paraId="4064AC08" w14:textId="77777777" w:rsidR="00A71990" w:rsidRPr="00A71990" w:rsidRDefault="00A71990" w:rsidP="00A71990">
      <w:pPr>
        <w:rPr>
          <w:rFonts w:asciiTheme="minorHAnsi" w:hAnsiTheme="minorHAnsi"/>
          <w:lang w:val="en-US" w:eastAsia="x-none"/>
        </w:rPr>
      </w:pPr>
    </w:p>
    <w:p w14:paraId="3BA57277"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Q. In Week 1 of the course you will read about other people’s learning experiences and think about how you learn best. The week also focuses on helping you make sure your goals are as realistic as possible, and design your own action plan to achieve them.</w:t>
      </w:r>
    </w:p>
    <w:p w14:paraId="55250656" w14:textId="77777777" w:rsidR="00A71990" w:rsidRPr="00A71990" w:rsidRDefault="00A71990" w:rsidP="00A71990">
      <w:pPr>
        <w:rPr>
          <w:rFonts w:asciiTheme="minorHAnsi" w:hAnsiTheme="minorHAnsi"/>
          <w:lang w:val="en-US" w:eastAsia="x-none"/>
        </w:rPr>
      </w:pPr>
    </w:p>
    <w:p w14:paraId="0870F98C"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In your opinion, how useful is it to learn about this topic for your professional/personal development?</w:t>
      </w:r>
    </w:p>
    <w:p w14:paraId="71221D57"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5 very useful</w:t>
      </w:r>
    </w:p>
    <w:p w14:paraId="44CC7643"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1 not useful at all</w:t>
      </w:r>
    </w:p>
    <w:p w14:paraId="72E1B24B" w14:textId="77777777" w:rsidR="00A71990" w:rsidRPr="00A71990" w:rsidRDefault="00A71990" w:rsidP="00A71990">
      <w:pPr>
        <w:rPr>
          <w:rFonts w:asciiTheme="minorHAnsi" w:hAnsiTheme="minorHAnsi"/>
          <w:lang w:val="en-US" w:eastAsia="x-none"/>
        </w:rPr>
      </w:pPr>
    </w:p>
    <w:p w14:paraId="5781CBCC"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Q. Week 2 of the course focuses on Massive Open Online Courses (MOOCs) and covers topics such as the advantages of taking a MOOC; where to find a course that is relevant to your needs; how to assess the quality of a MOOC; and how to make the most of learning with MOOCs.</w:t>
      </w:r>
    </w:p>
    <w:p w14:paraId="29744852" w14:textId="77777777" w:rsidR="00A71990" w:rsidRPr="00A71990" w:rsidRDefault="00A71990" w:rsidP="00A71990">
      <w:pPr>
        <w:rPr>
          <w:rFonts w:asciiTheme="minorHAnsi" w:hAnsiTheme="minorHAnsi"/>
          <w:lang w:val="en-US" w:eastAsia="x-none"/>
        </w:rPr>
      </w:pPr>
    </w:p>
    <w:p w14:paraId="6D074B40"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In your opinion, how useful is it to learn about this topic for your professional/personal development?</w:t>
      </w:r>
    </w:p>
    <w:p w14:paraId="4BDED1CE"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5 very useful</w:t>
      </w:r>
    </w:p>
    <w:p w14:paraId="3E23B9E8"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1 not useful at all</w:t>
      </w:r>
    </w:p>
    <w:p w14:paraId="7B9FCC99" w14:textId="77777777" w:rsidR="00A71990" w:rsidRPr="00A71990" w:rsidRDefault="00A71990" w:rsidP="00A71990">
      <w:pPr>
        <w:rPr>
          <w:rFonts w:asciiTheme="minorHAnsi" w:hAnsiTheme="minorHAnsi"/>
          <w:lang w:val="en-US" w:eastAsia="x-none"/>
        </w:rPr>
      </w:pPr>
    </w:p>
    <w:p w14:paraId="3C79092F"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Q. In Week 3 you will be finding out about the skills needed to be effective in a digital world: from improving what you do online and the way you do it, to finding information, communicating and collaborating with other people. You will also be given an opportunity to assess how confident you are in a range of online skills.</w:t>
      </w:r>
    </w:p>
    <w:p w14:paraId="0A6236CE" w14:textId="77777777" w:rsidR="00A71990" w:rsidRPr="00A71990" w:rsidRDefault="00A71990" w:rsidP="00A71990">
      <w:pPr>
        <w:rPr>
          <w:rFonts w:asciiTheme="minorHAnsi" w:hAnsiTheme="minorHAnsi"/>
          <w:lang w:val="en-US" w:eastAsia="x-none"/>
        </w:rPr>
      </w:pPr>
    </w:p>
    <w:p w14:paraId="74DD316F"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In your opinion, how useful is it to learn about this topic for your professional/personal development?</w:t>
      </w:r>
    </w:p>
    <w:p w14:paraId="64BE5CCB"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5 very useful</w:t>
      </w:r>
    </w:p>
    <w:p w14:paraId="75FAC01E"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1 not useful at all</w:t>
      </w:r>
    </w:p>
    <w:p w14:paraId="2FA94013" w14:textId="77777777" w:rsidR="00A71990" w:rsidRPr="00A71990" w:rsidRDefault="00A71990" w:rsidP="00A71990">
      <w:pPr>
        <w:rPr>
          <w:rFonts w:asciiTheme="minorHAnsi" w:hAnsiTheme="minorHAnsi"/>
          <w:lang w:val="en-US" w:eastAsia="x-none"/>
        </w:rPr>
      </w:pPr>
    </w:p>
    <w:p w14:paraId="0B0BF871"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Q. Week 4 invites you to look at your own digital footprint and discover what you can do to ensure that it is ‘healthy’. You’ll find out how to develop a critical approach towards the people and information sources you encounter online. You will also explore online tools that can help you work more efficiently.</w:t>
      </w:r>
    </w:p>
    <w:p w14:paraId="6546AADD" w14:textId="77777777" w:rsidR="00A71990" w:rsidRPr="00A71990" w:rsidRDefault="00A71990" w:rsidP="00A71990">
      <w:pPr>
        <w:rPr>
          <w:rFonts w:asciiTheme="minorHAnsi" w:hAnsiTheme="minorHAnsi"/>
          <w:lang w:val="en-US" w:eastAsia="x-none"/>
        </w:rPr>
      </w:pPr>
    </w:p>
    <w:p w14:paraId="6315D9BE"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In your opinion, how useful is it to learn about this topic for your professional/personal development?</w:t>
      </w:r>
    </w:p>
    <w:p w14:paraId="584F38B8"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5 very useful</w:t>
      </w:r>
    </w:p>
    <w:p w14:paraId="723FDDDB"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1 not useful at all</w:t>
      </w:r>
    </w:p>
    <w:p w14:paraId="172F13CC" w14:textId="77777777" w:rsidR="00A71990" w:rsidRPr="00A71990" w:rsidRDefault="00A71990" w:rsidP="00A71990">
      <w:pPr>
        <w:rPr>
          <w:rFonts w:asciiTheme="minorHAnsi" w:hAnsiTheme="minorHAnsi"/>
          <w:lang w:val="en-US" w:eastAsia="x-none"/>
        </w:rPr>
      </w:pPr>
    </w:p>
    <w:p w14:paraId="041728B1"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lastRenderedPageBreak/>
        <w:t>Q If you complete the course, you will receive a Certificate of Participation. In your opinion, how motivating is this?</w:t>
      </w:r>
    </w:p>
    <w:p w14:paraId="0780CEE5"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5 Very motivating</w:t>
      </w:r>
    </w:p>
    <w:p w14:paraId="123FFDB9" w14:textId="794F1816" w:rsidR="00A71990" w:rsidRDefault="00A71990" w:rsidP="00A71990">
      <w:pPr>
        <w:rPr>
          <w:rFonts w:asciiTheme="minorHAnsi" w:hAnsiTheme="minorHAnsi"/>
          <w:lang w:val="en-US" w:eastAsia="x-none"/>
        </w:rPr>
      </w:pPr>
      <w:r w:rsidRPr="00A71990">
        <w:rPr>
          <w:rFonts w:asciiTheme="minorHAnsi" w:hAnsiTheme="minorHAnsi"/>
          <w:lang w:val="en-US" w:eastAsia="x-none"/>
        </w:rPr>
        <w:t>1 Not motivating at all</w:t>
      </w:r>
    </w:p>
    <w:p w14:paraId="42922D4C" w14:textId="77777777" w:rsidR="00A71990" w:rsidRPr="00A71990" w:rsidRDefault="00A71990" w:rsidP="00A71990">
      <w:pPr>
        <w:rPr>
          <w:rFonts w:asciiTheme="minorHAnsi" w:hAnsiTheme="minorHAnsi"/>
          <w:lang w:val="en-US" w:eastAsia="x-none"/>
        </w:rPr>
      </w:pPr>
    </w:p>
    <w:p w14:paraId="3BF55CBA" w14:textId="77777777" w:rsidR="00A71990" w:rsidRPr="00A71990" w:rsidRDefault="00A71990" w:rsidP="00A71990">
      <w:pPr>
        <w:rPr>
          <w:rFonts w:asciiTheme="minorHAnsi" w:hAnsiTheme="minorHAnsi"/>
          <w:lang w:val="en-US" w:eastAsia="x-none"/>
        </w:rPr>
      </w:pPr>
      <w:r w:rsidRPr="00A71990">
        <w:rPr>
          <w:rFonts w:asciiTheme="minorHAnsi" w:hAnsiTheme="minorHAnsi"/>
          <w:b/>
          <w:bCs/>
          <w:lang w:val="en-US" w:eastAsia="x-none"/>
        </w:rPr>
        <w:t>MOOC2: How to generate innovative ideas and how to make them work</w:t>
      </w:r>
    </w:p>
    <w:p w14:paraId="362B1314" w14:textId="77777777" w:rsidR="00A71990" w:rsidRPr="00A71990" w:rsidRDefault="00A71990" w:rsidP="00AB12B6">
      <w:pPr>
        <w:numPr>
          <w:ilvl w:val="0"/>
          <w:numId w:val="9"/>
        </w:numPr>
        <w:rPr>
          <w:rFonts w:asciiTheme="minorHAnsi" w:hAnsiTheme="minorHAnsi"/>
          <w:lang w:val="en-US" w:eastAsia="x-none"/>
        </w:rPr>
      </w:pPr>
      <w:r w:rsidRPr="00A71990">
        <w:rPr>
          <w:rFonts w:asciiTheme="minorHAnsi" w:hAnsiTheme="minorHAnsi"/>
          <w:lang w:val="en-US" w:eastAsia="x-none"/>
        </w:rPr>
        <w:t>Do you consider yourself a creative person?</w:t>
      </w:r>
    </w:p>
    <w:p w14:paraId="2D87C042" w14:textId="77777777" w:rsidR="00A71990" w:rsidRPr="00A71990" w:rsidRDefault="00A71990" w:rsidP="00AB12B6">
      <w:pPr>
        <w:numPr>
          <w:ilvl w:val="1"/>
          <w:numId w:val="10"/>
        </w:numPr>
        <w:rPr>
          <w:rFonts w:asciiTheme="minorHAnsi" w:hAnsiTheme="minorHAnsi"/>
          <w:lang w:val="de-AT" w:eastAsia="x-none"/>
        </w:rPr>
      </w:pPr>
      <w:r w:rsidRPr="00A71990">
        <w:rPr>
          <w:rFonts w:asciiTheme="minorHAnsi" w:hAnsiTheme="minorHAnsi"/>
          <w:lang w:val="de-AT" w:eastAsia="x-none"/>
        </w:rPr>
        <w:t>Yes</w:t>
      </w:r>
    </w:p>
    <w:p w14:paraId="4BE75D39" w14:textId="77777777" w:rsidR="00A71990" w:rsidRPr="00A71990" w:rsidRDefault="00A71990" w:rsidP="00AB12B6">
      <w:pPr>
        <w:numPr>
          <w:ilvl w:val="1"/>
          <w:numId w:val="10"/>
        </w:numPr>
        <w:rPr>
          <w:rFonts w:asciiTheme="minorHAnsi" w:hAnsiTheme="minorHAnsi"/>
          <w:lang w:val="de-AT" w:eastAsia="x-none"/>
        </w:rPr>
      </w:pPr>
      <w:r w:rsidRPr="00A71990">
        <w:rPr>
          <w:rFonts w:asciiTheme="minorHAnsi" w:hAnsiTheme="minorHAnsi"/>
          <w:lang w:val="de-AT" w:eastAsia="x-none"/>
        </w:rPr>
        <w:t>To some extent</w:t>
      </w:r>
    </w:p>
    <w:p w14:paraId="05F024DC" w14:textId="77777777" w:rsidR="00A71990" w:rsidRPr="00A71990" w:rsidRDefault="00A71990" w:rsidP="00AB12B6">
      <w:pPr>
        <w:numPr>
          <w:ilvl w:val="1"/>
          <w:numId w:val="10"/>
        </w:numPr>
        <w:rPr>
          <w:rFonts w:asciiTheme="minorHAnsi" w:hAnsiTheme="minorHAnsi"/>
          <w:lang w:val="de-AT" w:eastAsia="x-none"/>
        </w:rPr>
      </w:pPr>
      <w:r w:rsidRPr="00A71990">
        <w:rPr>
          <w:rFonts w:asciiTheme="minorHAnsi" w:hAnsiTheme="minorHAnsi"/>
          <w:lang w:val="de-AT" w:eastAsia="x-none"/>
        </w:rPr>
        <w:t xml:space="preserve">No </w:t>
      </w:r>
    </w:p>
    <w:p w14:paraId="68C2B488" w14:textId="77777777" w:rsidR="00A71990" w:rsidRPr="00A71990" w:rsidRDefault="00A71990" w:rsidP="00AB12B6">
      <w:pPr>
        <w:numPr>
          <w:ilvl w:val="1"/>
          <w:numId w:val="10"/>
        </w:numPr>
        <w:rPr>
          <w:rFonts w:asciiTheme="minorHAnsi" w:hAnsiTheme="minorHAnsi"/>
          <w:lang w:val="de-AT" w:eastAsia="x-none"/>
        </w:rPr>
      </w:pPr>
      <w:r w:rsidRPr="00A71990">
        <w:rPr>
          <w:rFonts w:asciiTheme="minorHAnsi" w:hAnsiTheme="minorHAnsi"/>
          <w:lang w:val="de-AT" w:eastAsia="x-none"/>
        </w:rPr>
        <w:t>Not sure</w:t>
      </w:r>
    </w:p>
    <w:p w14:paraId="1094B07B" w14:textId="77777777" w:rsidR="00A71990" w:rsidRPr="00A71990" w:rsidRDefault="00A71990" w:rsidP="00A71990">
      <w:pPr>
        <w:rPr>
          <w:rFonts w:asciiTheme="minorHAnsi" w:hAnsiTheme="minorHAnsi"/>
          <w:lang w:val="de-AT" w:eastAsia="x-none"/>
        </w:rPr>
      </w:pPr>
    </w:p>
    <w:p w14:paraId="334327D1" w14:textId="77777777" w:rsidR="00A71990" w:rsidRPr="00A71990" w:rsidRDefault="00A71990" w:rsidP="00AB12B6">
      <w:pPr>
        <w:numPr>
          <w:ilvl w:val="0"/>
          <w:numId w:val="11"/>
        </w:numPr>
        <w:rPr>
          <w:rFonts w:asciiTheme="minorHAnsi" w:hAnsiTheme="minorHAnsi"/>
          <w:lang w:val="en-US" w:eastAsia="x-none"/>
        </w:rPr>
      </w:pPr>
      <w:r w:rsidRPr="00A71990">
        <w:rPr>
          <w:rFonts w:asciiTheme="minorHAnsi" w:hAnsiTheme="minorHAnsi"/>
          <w:lang w:val="en-US" w:eastAsia="x-none"/>
        </w:rPr>
        <w:t>Do you enjoy problem solving?</w:t>
      </w:r>
    </w:p>
    <w:p w14:paraId="325B3B31" w14:textId="77777777" w:rsidR="00A71990" w:rsidRPr="00A71990" w:rsidRDefault="00A71990" w:rsidP="00AB12B6">
      <w:pPr>
        <w:numPr>
          <w:ilvl w:val="1"/>
          <w:numId w:val="12"/>
        </w:numPr>
        <w:rPr>
          <w:rFonts w:asciiTheme="minorHAnsi" w:hAnsiTheme="minorHAnsi"/>
          <w:lang w:val="de-AT" w:eastAsia="x-none"/>
        </w:rPr>
      </w:pPr>
      <w:r w:rsidRPr="00A71990">
        <w:rPr>
          <w:rFonts w:asciiTheme="minorHAnsi" w:hAnsiTheme="minorHAnsi"/>
          <w:lang w:val="de-AT" w:eastAsia="x-none"/>
        </w:rPr>
        <w:t>Yes</w:t>
      </w:r>
    </w:p>
    <w:p w14:paraId="70FA9E77" w14:textId="77777777" w:rsidR="00A71990" w:rsidRPr="00A71990" w:rsidRDefault="00A71990" w:rsidP="00AB12B6">
      <w:pPr>
        <w:numPr>
          <w:ilvl w:val="1"/>
          <w:numId w:val="12"/>
        </w:numPr>
        <w:rPr>
          <w:rFonts w:asciiTheme="minorHAnsi" w:hAnsiTheme="minorHAnsi"/>
          <w:lang w:val="de-AT" w:eastAsia="x-none"/>
        </w:rPr>
      </w:pPr>
      <w:r w:rsidRPr="00A71990">
        <w:rPr>
          <w:rFonts w:asciiTheme="minorHAnsi" w:hAnsiTheme="minorHAnsi"/>
          <w:lang w:val="de-AT" w:eastAsia="x-none"/>
        </w:rPr>
        <w:t>To some extent</w:t>
      </w:r>
    </w:p>
    <w:p w14:paraId="599E2900" w14:textId="77777777" w:rsidR="00A71990" w:rsidRPr="00A71990" w:rsidRDefault="00A71990" w:rsidP="00AB12B6">
      <w:pPr>
        <w:numPr>
          <w:ilvl w:val="1"/>
          <w:numId w:val="12"/>
        </w:numPr>
        <w:rPr>
          <w:rFonts w:asciiTheme="minorHAnsi" w:hAnsiTheme="minorHAnsi"/>
          <w:lang w:val="de-AT" w:eastAsia="x-none"/>
        </w:rPr>
      </w:pPr>
      <w:r w:rsidRPr="00A71990">
        <w:rPr>
          <w:rFonts w:asciiTheme="minorHAnsi" w:hAnsiTheme="minorHAnsi"/>
          <w:lang w:val="de-AT" w:eastAsia="x-none"/>
        </w:rPr>
        <w:t xml:space="preserve">No </w:t>
      </w:r>
    </w:p>
    <w:p w14:paraId="2397C2E3" w14:textId="77777777" w:rsidR="00A71990" w:rsidRPr="00A71990" w:rsidRDefault="00A71990" w:rsidP="00AB12B6">
      <w:pPr>
        <w:numPr>
          <w:ilvl w:val="1"/>
          <w:numId w:val="12"/>
        </w:numPr>
        <w:rPr>
          <w:rFonts w:asciiTheme="minorHAnsi" w:hAnsiTheme="minorHAnsi"/>
          <w:lang w:val="de-AT" w:eastAsia="x-none"/>
        </w:rPr>
      </w:pPr>
      <w:r w:rsidRPr="00A71990">
        <w:rPr>
          <w:rFonts w:asciiTheme="minorHAnsi" w:hAnsiTheme="minorHAnsi"/>
          <w:lang w:val="de-AT" w:eastAsia="x-none"/>
        </w:rPr>
        <w:t>Not sure</w:t>
      </w:r>
    </w:p>
    <w:p w14:paraId="101C48CC" w14:textId="77777777" w:rsidR="00A71990" w:rsidRPr="00A71990" w:rsidRDefault="00A71990" w:rsidP="00A71990">
      <w:pPr>
        <w:rPr>
          <w:rFonts w:asciiTheme="minorHAnsi" w:hAnsiTheme="minorHAnsi"/>
          <w:lang w:val="de-AT" w:eastAsia="x-none"/>
        </w:rPr>
      </w:pPr>
    </w:p>
    <w:p w14:paraId="282174C8" w14:textId="77777777" w:rsidR="00A71990" w:rsidRPr="00A71990" w:rsidRDefault="00A71990" w:rsidP="00AB12B6">
      <w:pPr>
        <w:numPr>
          <w:ilvl w:val="0"/>
          <w:numId w:val="13"/>
        </w:numPr>
        <w:rPr>
          <w:rFonts w:asciiTheme="minorHAnsi" w:hAnsiTheme="minorHAnsi"/>
          <w:lang w:val="en-US" w:eastAsia="x-none"/>
        </w:rPr>
      </w:pPr>
      <w:r w:rsidRPr="00A71990">
        <w:rPr>
          <w:rFonts w:asciiTheme="minorHAnsi" w:hAnsiTheme="minorHAnsi"/>
          <w:lang w:val="en-US" w:eastAsia="x-none"/>
        </w:rPr>
        <w:t>Do you like to experiment new activities?</w:t>
      </w:r>
    </w:p>
    <w:p w14:paraId="2689D8C0" w14:textId="77777777" w:rsidR="00A71990" w:rsidRPr="00A71990" w:rsidRDefault="00A71990" w:rsidP="00AB12B6">
      <w:pPr>
        <w:numPr>
          <w:ilvl w:val="1"/>
          <w:numId w:val="14"/>
        </w:numPr>
        <w:rPr>
          <w:rFonts w:asciiTheme="minorHAnsi" w:hAnsiTheme="minorHAnsi"/>
          <w:lang w:val="de-AT" w:eastAsia="x-none"/>
        </w:rPr>
      </w:pPr>
      <w:r w:rsidRPr="00A71990">
        <w:rPr>
          <w:rFonts w:asciiTheme="minorHAnsi" w:hAnsiTheme="minorHAnsi"/>
          <w:lang w:val="de-AT" w:eastAsia="x-none"/>
        </w:rPr>
        <w:t>Yes</w:t>
      </w:r>
    </w:p>
    <w:p w14:paraId="114D0B27" w14:textId="77777777" w:rsidR="00A71990" w:rsidRPr="00A71990" w:rsidRDefault="00A71990" w:rsidP="00AB12B6">
      <w:pPr>
        <w:numPr>
          <w:ilvl w:val="1"/>
          <w:numId w:val="14"/>
        </w:numPr>
        <w:rPr>
          <w:rFonts w:asciiTheme="minorHAnsi" w:hAnsiTheme="minorHAnsi"/>
          <w:lang w:val="de-AT" w:eastAsia="x-none"/>
        </w:rPr>
      </w:pPr>
      <w:r w:rsidRPr="00A71990">
        <w:rPr>
          <w:rFonts w:asciiTheme="minorHAnsi" w:hAnsiTheme="minorHAnsi"/>
          <w:lang w:val="de-AT" w:eastAsia="x-none"/>
        </w:rPr>
        <w:t>To some extent</w:t>
      </w:r>
    </w:p>
    <w:p w14:paraId="53B1A2FF" w14:textId="77777777" w:rsidR="00A71990" w:rsidRPr="00A71990" w:rsidRDefault="00A71990" w:rsidP="00AB12B6">
      <w:pPr>
        <w:numPr>
          <w:ilvl w:val="1"/>
          <w:numId w:val="14"/>
        </w:numPr>
        <w:rPr>
          <w:rFonts w:asciiTheme="minorHAnsi" w:hAnsiTheme="minorHAnsi"/>
          <w:lang w:val="de-AT" w:eastAsia="x-none"/>
        </w:rPr>
      </w:pPr>
      <w:r w:rsidRPr="00A71990">
        <w:rPr>
          <w:rFonts w:asciiTheme="minorHAnsi" w:hAnsiTheme="minorHAnsi"/>
          <w:lang w:val="de-AT" w:eastAsia="x-none"/>
        </w:rPr>
        <w:t xml:space="preserve">No </w:t>
      </w:r>
    </w:p>
    <w:p w14:paraId="60C6E395" w14:textId="77777777" w:rsidR="00A71990" w:rsidRPr="00A71990" w:rsidRDefault="00A71990" w:rsidP="00AB12B6">
      <w:pPr>
        <w:numPr>
          <w:ilvl w:val="1"/>
          <w:numId w:val="14"/>
        </w:numPr>
        <w:rPr>
          <w:rFonts w:asciiTheme="minorHAnsi" w:hAnsiTheme="minorHAnsi"/>
          <w:lang w:val="de-AT" w:eastAsia="x-none"/>
        </w:rPr>
      </w:pPr>
      <w:r w:rsidRPr="00A71990">
        <w:rPr>
          <w:rFonts w:asciiTheme="minorHAnsi" w:hAnsiTheme="minorHAnsi"/>
          <w:lang w:val="de-AT" w:eastAsia="x-none"/>
        </w:rPr>
        <w:t>Not sure</w:t>
      </w:r>
    </w:p>
    <w:p w14:paraId="4915A7E4" w14:textId="77777777" w:rsidR="00A71990" w:rsidRPr="00A71990" w:rsidRDefault="00A71990" w:rsidP="00A71990">
      <w:pPr>
        <w:rPr>
          <w:rFonts w:asciiTheme="minorHAnsi" w:hAnsiTheme="minorHAnsi"/>
          <w:lang w:val="de-AT" w:eastAsia="x-none"/>
        </w:rPr>
      </w:pPr>
    </w:p>
    <w:p w14:paraId="5ED6AAB8" w14:textId="77777777" w:rsidR="00A71990" w:rsidRPr="00A71990" w:rsidRDefault="00A71990" w:rsidP="00AB12B6">
      <w:pPr>
        <w:numPr>
          <w:ilvl w:val="0"/>
          <w:numId w:val="15"/>
        </w:numPr>
        <w:rPr>
          <w:rFonts w:asciiTheme="minorHAnsi" w:hAnsiTheme="minorHAnsi"/>
          <w:lang w:val="en-US" w:eastAsia="x-none"/>
        </w:rPr>
      </w:pPr>
      <w:r w:rsidRPr="00A71990">
        <w:rPr>
          <w:rFonts w:asciiTheme="minorHAnsi" w:hAnsiTheme="minorHAnsi"/>
          <w:lang w:val="en-US" w:eastAsia="x-none"/>
        </w:rPr>
        <w:t>Are you willing to discuss your own ideas with other people?</w:t>
      </w:r>
    </w:p>
    <w:p w14:paraId="6C604D53" w14:textId="77777777" w:rsidR="00A71990" w:rsidRPr="00A71990" w:rsidRDefault="00A71990" w:rsidP="00AB12B6">
      <w:pPr>
        <w:numPr>
          <w:ilvl w:val="1"/>
          <w:numId w:val="16"/>
        </w:numPr>
        <w:rPr>
          <w:rFonts w:asciiTheme="minorHAnsi" w:hAnsiTheme="minorHAnsi"/>
          <w:lang w:val="de-AT" w:eastAsia="x-none"/>
        </w:rPr>
      </w:pPr>
      <w:r w:rsidRPr="00A71990">
        <w:rPr>
          <w:rFonts w:asciiTheme="minorHAnsi" w:hAnsiTheme="minorHAnsi"/>
          <w:lang w:val="de-AT" w:eastAsia="x-none"/>
        </w:rPr>
        <w:t>Yes</w:t>
      </w:r>
    </w:p>
    <w:p w14:paraId="45836C5A" w14:textId="77777777" w:rsidR="00A71990" w:rsidRPr="00A71990" w:rsidRDefault="00A71990" w:rsidP="00AB12B6">
      <w:pPr>
        <w:numPr>
          <w:ilvl w:val="1"/>
          <w:numId w:val="16"/>
        </w:numPr>
        <w:rPr>
          <w:rFonts w:asciiTheme="minorHAnsi" w:hAnsiTheme="minorHAnsi"/>
          <w:lang w:val="de-AT" w:eastAsia="x-none"/>
        </w:rPr>
      </w:pPr>
      <w:r w:rsidRPr="00A71990">
        <w:rPr>
          <w:rFonts w:asciiTheme="minorHAnsi" w:hAnsiTheme="minorHAnsi"/>
          <w:lang w:val="de-AT" w:eastAsia="x-none"/>
        </w:rPr>
        <w:t>To some extent</w:t>
      </w:r>
    </w:p>
    <w:p w14:paraId="5DE094A1" w14:textId="77777777" w:rsidR="00A71990" w:rsidRPr="00A71990" w:rsidRDefault="00A71990" w:rsidP="00AB12B6">
      <w:pPr>
        <w:numPr>
          <w:ilvl w:val="1"/>
          <w:numId w:val="16"/>
        </w:numPr>
        <w:rPr>
          <w:rFonts w:asciiTheme="minorHAnsi" w:hAnsiTheme="minorHAnsi"/>
          <w:lang w:val="de-AT" w:eastAsia="x-none"/>
        </w:rPr>
      </w:pPr>
      <w:r w:rsidRPr="00A71990">
        <w:rPr>
          <w:rFonts w:asciiTheme="minorHAnsi" w:hAnsiTheme="minorHAnsi"/>
          <w:lang w:val="de-AT" w:eastAsia="x-none"/>
        </w:rPr>
        <w:t xml:space="preserve">No </w:t>
      </w:r>
    </w:p>
    <w:p w14:paraId="0BB2DFD3" w14:textId="77777777" w:rsidR="00A71990" w:rsidRPr="00A71990" w:rsidRDefault="00A71990" w:rsidP="00AB12B6">
      <w:pPr>
        <w:numPr>
          <w:ilvl w:val="1"/>
          <w:numId w:val="16"/>
        </w:numPr>
        <w:rPr>
          <w:rFonts w:asciiTheme="minorHAnsi" w:hAnsiTheme="minorHAnsi"/>
          <w:lang w:val="de-AT" w:eastAsia="x-none"/>
        </w:rPr>
      </w:pPr>
      <w:r w:rsidRPr="00A71990">
        <w:rPr>
          <w:rFonts w:asciiTheme="minorHAnsi" w:hAnsiTheme="minorHAnsi"/>
          <w:lang w:val="de-AT" w:eastAsia="x-none"/>
        </w:rPr>
        <w:t>Not sure</w:t>
      </w:r>
    </w:p>
    <w:p w14:paraId="68415460" w14:textId="77777777" w:rsidR="00A71990" w:rsidRPr="00A71990" w:rsidRDefault="00A71990" w:rsidP="00A71990">
      <w:pPr>
        <w:rPr>
          <w:rFonts w:asciiTheme="minorHAnsi" w:hAnsiTheme="minorHAnsi"/>
          <w:lang w:val="de-AT" w:eastAsia="x-none"/>
        </w:rPr>
      </w:pPr>
    </w:p>
    <w:p w14:paraId="2D4EE5F4" w14:textId="77777777" w:rsidR="00A71990" w:rsidRPr="00A71990" w:rsidRDefault="00A71990" w:rsidP="00AB12B6">
      <w:pPr>
        <w:numPr>
          <w:ilvl w:val="0"/>
          <w:numId w:val="17"/>
        </w:numPr>
        <w:rPr>
          <w:rFonts w:asciiTheme="minorHAnsi" w:hAnsiTheme="minorHAnsi"/>
          <w:lang w:val="en-US" w:eastAsia="x-none"/>
        </w:rPr>
      </w:pPr>
      <w:r w:rsidRPr="00A71990">
        <w:rPr>
          <w:rFonts w:asciiTheme="minorHAnsi" w:hAnsiTheme="minorHAnsi"/>
          <w:lang w:val="en-US" w:eastAsia="x-none"/>
        </w:rPr>
        <w:t>Are you afraid of failure?</w:t>
      </w:r>
    </w:p>
    <w:p w14:paraId="46D89DE1" w14:textId="77777777" w:rsidR="00A71990" w:rsidRPr="00A71990" w:rsidRDefault="00A71990" w:rsidP="00AB12B6">
      <w:pPr>
        <w:numPr>
          <w:ilvl w:val="1"/>
          <w:numId w:val="18"/>
        </w:numPr>
        <w:rPr>
          <w:rFonts w:asciiTheme="minorHAnsi" w:hAnsiTheme="minorHAnsi"/>
          <w:lang w:val="de-AT" w:eastAsia="x-none"/>
        </w:rPr>
      </w:pPr>
      <w:r w:rsidRPr="00A71990">
        <w:rPr>
          <w:rFonts w:asciiTheme="minorHAnsi" w:hAnsiTheme="minorHAnsi"/>
          <w:lang w:val="de-AT" w:eastAsia="x-none"/>
        </w:rPr>
        <w:t>Yes</w:t>
      </w:r>
    </w:p>
    <w:p w14:paraId="7F2D8B37" w14:textId="77777777" w:rsidR="00A71990" w:rsidRPr="00A71990" w:rsidRDefault="00A71990" w:rsidP="00AB12B6">
      <w:pPr>
        <w:numPr>
          <w:ilvl w:val="1"/>
          <w:numId w:val="18"/>
        </w:numPr>
        <w:rPr>
          <w:rFonts w:asciiTheme="minorHAnsi" w:hAnsiTheme="minorHAnsi"/>
          <w:lang w:val="de-AT" w:eastAsia="x-none"/>
        </w:rPr>
      </w:pPr>
      <w:r w:rsidRPr="00A71990">
        <w:rPr>
          <w:rFonts w:asciiTheme="minorHAnsi" w:hAnsiTheme="minorHAnsi"/>
          <w:lang w:val="de-AT" w:eastAsia="x-none"/>
        </w:rPr>
        <w:t>To some extent</w:t>
      </w:r>
    </w:p>
    <w:p w14:paraId="1142ABF4" w14:textId="77777777" w:rsidR="00A71990" w:rsidRPr="00A71990" w:rsidRDefault="00A71990" w:rsidP="00AB12B6">
      <w:pPr>
        <w:numPr>
          <w:ilvl w:val="1"/>
          <w:numId w:val="18"/>
        </w:numPr>
        <w:rPr>
          <w:rFonts w:asciiTheme="minorHAnsi" w:hAnsiTheme="minorHAnsi"/>
          <w:lang w:val="de-AT" w:eastAsia="x-none"/>
        </w:rPr>
      </w:pPr>
      <w:r w:rsidRPr="00A71990">
        <w:rPr>
          <w:rFonts w:asciiTheme="minorHAnsi" w:hAnsiTheme="minorHAnsi"/>
          <w:lang w:val="de-AT" w:eastAsia="x-none"/>
        </w:rPr>
        <w:t xml:space="preserve">No </w:t>
      </w:r>
    </w:p>
    <w:p w14:paraId="45CB6391" w14:textId="77777777" w:rsidR="00A71990" w:rsidRPr="00A71990" w:rsidRDefault="00A71990" w:rsidP="00AB12B6">
      <w:pPr>
        <w:numPr>
          <w:ilvl w:val="1"/>
          <w:numId w:val="18"/>
        </w:numPr>
        <w:rPr>
          <w:rFonts w:asciiTheme="minorHAnsi" w:hAnsiTheme="minorHAnsi"/>
          <w:lang w:val="de-AT" w:eastAsia="x-none"/>
        </w:rPr>
      </w:pPr>
      <w:r w:rsidRPr="00A71990">
        <w:rPr>
          <w:rFonts w:asciiTheme="minorHAnsi" w:hAnsiTheme="minorHAnsi"/>
          <w:lang w:val="de-AT" w:eastAsia="x-none"/>
        </w:rPr>
        <w:t>Not sure</w:t>
      </w:r>
    </w:p>
    <w:p w14:paraId="774B807F" w14:textId="5D1F80C2" w:rsidR="00A71990" w:rsidRPr="00A71990" w:rsidRDefault="00A71990" w:rsidP="00A71990">
      <w:pPr>
        <w:rPr>
          <w:rFonts w:asciiTheme="minorHAnsi" w:hAnsiTheme="minorHAnsi"/>
          <w:lang w:val="de-AT" w:eastAsia="x-none"/>
        </w:rPr>
      </w:pPr>
      <w:bookmarkStart w:id="1" w:name="_GoBack"/>
      <w:bookmarkEnd w:id="1"/>
      <w:r w:rsidRPr="00A71990">
        <w:rPr>
          <w:rFonts w:asciiTheme="minorHAnsi" w:hAnsiTheme="minorHAnsi"/>
          <w:b/>
          <w:bCs/>
          <w:lang w:val="de-AT" w:eastAsia="x-none"/>
        </w:rPr>
        <w:lastRenderedPageBreak/>
        <w:t>MOOC3</w:t>
      </w:r>
      <w:r>
        <w:rPr>
          <w:rFonts w:asciiTheme="minorHAnsi" w:hAnsiTheme="minorHAnsi"/>
          <w:b/>
          <w:bCs/>
          <w:lang w:val="de-AT" w:eastAsia="x-none"/>
        </w:rPr>
        <w:t>:</w:t>
      </w:r>
      <w:r w:rsidRPr="00A71990">
        <w:rPr>
          <w:rFonts w:asciiTheme="minorHAnsi" w:hAnsiTheme="minorHAnsi"/>
          <w:b/>
          <w:bCs/>
          <w:lang w:val="de-AT" w:eastAsia="x-none"/>
        </w:rPr>
        <w:t xml:space="preserve"> Intrapreneurship</w:t>
      </w:r>
    </w:p>
    <w:p w14:paraId="0ADBD1A7" w14:textId="77777777" w:rsidR="00A71990" w:rsidRPr="00A71990" w:rsidRDefault="00A71990" w:rsidP="00AB12B6">
      <w:pPr>
        <w:numPr>
          <w:ilvl w:val="0"/>
          <w:numId w:val="19"/>
        </w:numPr>
        <w:rPr>
          <w:rFonts w:asciiTheme="minorHAnsi" w:hAnsiTheme="minorHAnsi"/>
          <w:lang w:val="en-US" w:eastAsia="x-none"/>
        </w:rPr>
      </w:pPr>
      <w:r w:rsidRPr="00A71990">
        <w:rPr>
          <w:rFonts w:asciiTheme="minorHAnsi" w:hAnsiTheme="minorHAnsi"/>
          <w:lang w:val="en-US" w:eastAsia="x-none"/>
        </w:rPr>
        <w:t>How many years experience do you have in business?</w:t>
      </w:r>
    </w:p>
    <w:p w14:paraId="2E06B515" w14:textId="77777777" w:rsidR="00A71990" w:rsidRPr="00A71990" w:rsidRDefault="00A71990" w:rsidP="00AB12B6">
      <w:pPr>
        <w:numPr>
          <w:ilvl w:val="1"/>
          <w:numId w:val="20"/>
        </w:numPr>
        <w:rPr>
          <w:rFonts w:asciiTheme="minorHAnsi" w:hAnsiTheme="minorHAnsi"/>
          <w:lang w:val="de-AT" w:eastAsia="x-none"/>
        </w:rPr>
      </w:pPr>
      <w:r w:rsidRPr="00A71990">
        <w:rPr>
          <w:rFonts w:asciiTheme="minorHAnsi" w:hAnsiTheme="minorHAnsi"/>
          <w:lang w:val="de-AT" w:eastAsia="x-none"/>
        </w:rPr>
        <w:t>Up to 5 years</w:t>
      </w:r>
    </w:p>
    <w:p w14:paraId="525DB00F" w14:textId="77777777" w:rsidR="00A71990" w:rsidRPr="00A71990" w:rsidRDefault="00A71990" w:rsidP="00AB12B6">
      <w:pPr>
        <w:numPr>
          <w:ilvl w:val="1"/>
          <w:numId w:val="20"/>
        </w:numPr>
        <w:rPr>
          <w:rFonts w:asciiTheme="minorHAnsi" w:hAnsiTheme="minorHAnsi"/>
          <w:lang w:val="de-AT" w:eastAsia="x-none"/>
        </w:rPr>
      </w:pPr>
      <w:r w:rsidRPr="00A71990">
        <w:rPr>
          <w:rFonts w:asciiTheme="minorHAnsi" w:hAnsiTheme="minorHAnsi"/>
          <w:lang w:val="de-AT" w:eastAsia="x-none"/>
        </w:rPr>
        <w:t>Up to 10 years</w:t>
      </w:r>
    </w:p>
    <w:p w14:paraId="6F380996" w14:textId="77777777" w:rsidR="00A71990" w:rsidRPr="00A71990" w:rsidRDefault="00A71990" w:rsidP="00AB12B6">
      <w:pPr>
        <w:numPr>
          <w:ilvl w:val="1"/>
          <w:numId w:val="20"/>
        </w:numPr>
        <w:rPr>
          <w:rFonts w:asciiTheme="minorHAnsi" w:hAnsiTheme="minorHAnsi"/>
          <w:lang w:val="de-AT" w:eastAsia="x-none"/>
        </w:rPr>
      </w:pPr>
      <w:r w:rsidRPr="00A71990">
        <w:rPr>
          <w:rFonts w:asciiTheme="minorHAnsi" w:hAnsiTheme="minorHAnsi"/>
          <w:lang w:val="de-AT" w:eastAsia="x-none"/>
        </w:rPr>
        <w:t>More than 10 years</w:t>
      </w:r>
    </w:p>
    <w:p w14:paraId="53D4AD09" w14:textId="77777777" w:rsidR="00A71990" w:rsidRPr="00A71990" w:rsidRDefault="00A71990" w:rsidP="00AB12B6">
      <w:pPr>
        <w:numPr>
          <w:ilvl w:val="0"/>
          <w:numId w:val="20"/>
        </w:numPr>
        <w:rPr>
          <w:rFonts w:asciiTheme="minorHAnsi" w:hAnsiTheme="minorHAnsi"/>
          <w:lang w:val="en-US" w:eastAsia="x-none"/>
        </w:rPr>
      </w:pPr>
      <w:r w:rsidRPr="00A71990">
        <w:rPr>
          <w:rFonts w:asciiTheme="minorHAnsi" w:hAnsiTheme="minorHAnsi"/>
          <w:lang w:val="en-US" w:eastAsia="x-none"/>
        </w:rPr>
        <w:t>Are you familiar with the concept of intrapreneurship?</w:t>
      </w:r>
    </w:p>
    <w:p w14:paraId="20FF21B1" w14:textId="77777777" w:rsidR="00A71990" w:rsidRPr="00A71990" w:rsidRDefault="00A71990" w:rsidP="00AB12B6">
      <w:pPr>
        <w:numPr>
          <w:ilvl w:val="1"/>
          <w:numId w:val="20"/>
        </w:numPr>
        <w:rPr>
          <w:rFonts w:asciiTheme="minorHAnsi" w:hAnsiTheme="minorHAnsi"/>
          <w:lang w:val="en-US" w:eastAsia="x-none"/>
        </w:rPr>
      </w:pPr>
      <w:r w:rsidRPr="00A71990">
        <w:rPr>
          <w:rFonts w:asciiTheme="minorHAnsi" w:hAnsiTheme="minorHAnsi"/>
          <w:lang w:val="en-US" w:eastAsia="x-none"/>
        </w:rPr>
        <w:t>Yes, I have read about it</w:t>
      </w:r>
    </w:p>
    <w:p w14:paraId="76BC3A98" w14:textId="77777777" w:rsidR="00A71990" w:rsidRPr="00A71990" w:rsidRDefault="00A71990" w:rsidP="00AB12B6">
      <w:pPr>
        <w:numPr>
          <w:ilvl w:val="1"/>
          <w:numId w:val="20"/>
        </w:numPr>
        <w:rPr>
          <w:rFonts w:asciiTheme="minorHAnsi" w:hAnsiTheme="minorHAnsi"/>
          <w:lang w:val="en-US" w:eastAsia="x-none"/>
        </w:rPr>
      </w:pPr>
      <w:r w:rsidRPr="00A71990">
        <w:rPr>
          <w:rFonts w:asciiTheme="minorHAnsi" w:hAnsiTheme="minorHAnsi"/>
          <w:lang w:val="en-US" w:eastAsia="x-none"/>
        </w:rPr>
        <w:t>Yes, I attended a workshop on the topic</w:t>
      </w:r>
    </w:p>
    <w:p w14:paraId="2E20DB5F" w14:textId="77777777" w:rsidR="00A71990" w:rsidRPr="00A71990" w:rsidRDefault="00A71990" w:rsidP="00AB12B6">
      <w:pPr>
        <w:numPr>
          <w:ilvl w:val="1"/>
          <w:numId w:val="20"/>
        </w:numPr>
        <w:rPr>
          <w:rFonts w:asciiTheme="minorHAnsi" w:hAnsiTheme="minorHAnsi"/>
          <w:lang w:val="en-US" w:eastAsia="x-none"/>
        </w:rPr>
      </w:pPr>
      <w:r w:rsidRPr="00A71990">
        <w:rPr>
          <w:rFonts w:asciiTheme="minorHAnsi" w:hAnsiTheme="minorHAnsi"/>
          <w:lang w:val="en-US" w:eastAsia="x-none"/>
        </w:rPr>
        <w:t>Yes, my company offers intrapreneurship programs</w:t>
      </w:r>
    </w:p>
    <w:p w14:paraId="3D8C929F" w14:textId="77777777" w:rsidR="00A71990" w:rsidRPr="00A71990" w:rsidRDefault="00A71990" w:rsidP="00AB12B6">
      <w:pPr>
        <w:numPr>
          <w:ilvl w:val="1"/>
          <w:numId w:val="20"/>
        </w:numPr>
        <w:rPr>
          <w:rFonts w:asciiTheme="minorHAnsi" w:hAnsiTheme="minorHAnsi"/>
          <w:lang w:val="en-US" w:eastAsia="x-none"/>
        </w:rPr>
      </w:pPr>
      <w:r w:rsidRPr="00A71990">
        <w:rPr>
          <w:rFonts w:asciiTheme="minorHAnsi" w:hAnsiTheme="minorHAnsi"/>
          <w:lang w:val="en-US" w:eastAsia="x-none"/>
        </w:rPr>
        <w:t>Yes, I already successfully “intrapreneured”</w:t>
      </w:r>
    </w:p>
    <w:p w14:paraId="54E19FB3" w14:textId="77777777" w:rsidR="00A71990" w:rsidRPr="00A71990" w:rsidRDefault="00A71990" w:rsidP="00AB12B6">
      <w:pPr>
        <w:numPr>
          <w:ilvl w:val="1"/>
          <w:numId w:val="20"/>
        </w:numPr>
        <w:rPr>
          <w:rFonts w:asciiTheme="minorHAnsi" w:hAnsiTheme="minorHAnsi"/>
          <w:lang w:val="en-US" w:eastAsia="x-none"/>
        </w:rPr>
      </w:pPr>
      <w:r w:rsidRPr="00A71990">
        <w:rPr>
          <w:rFonts w:asciiTheme="minorHAnsi" w:hAnsiTheme="minorHAnsi"/>
          <w:lang w:val="en-US" w:eastAsia="x-none"/>
        </w:rPr>
        <w:t>No, the topic is new for me</w:t>
      </w:r>
    </w:p>
    <w:p w14:paraId="6EB869DF" w14:textId="77777777" w:rsidR="00A71990" w:rsidRPr="00A71990" w:rsidRDefault="00A71990" w:rsidP="00A71990">
      <w:pPr>
        <w:rPr>
          <w:rFonts w:asciiTheme="minorHAnsi" w:hAnsiTheme="minorHAnsi"/>
          <w:lang w:val="en-US" w:eastAsia="x-none"/>
        </w:rPr>
      </w:pPr>
    </w:p>
    <w:p w14:paraId="33C273AB" w14:textId="77777777" w:rsidR="00A71990" w:rsidRPr="00A71990" w:rsidRDefault="00A71990" w:rsidP="00AB12B6">
      <w:pPr>
        <w:numPr>
          <w:ilvl w:val="0"/>
          <w:numId w:val="21"/>
        </w:numPr>
        <w:rPr>
          <w:rFonts w:asciiTheme="minorHAnsi" w:hAnsiTheme="minorHAnsi"/>
          <w:lang w:val="de-AT" w:eastAsia="x-none"/>
        </w:rPr>
      </w:pPr>
      <w:r w:rsidRPr="00A71990">
        <w:rPr>
          <w:rFonts w:asciiTheme="minorHAnsi" w:hAnsiTheme="minorHAnsi"/>
          <w:lang w:val="en-US" w:eastAsia="x-none"/>
        </w:rPr>
        <w:t xml:space="preserve">If you are currently employed, what is your area? </w:t>
      </w:r>
      <w:r w:rsidRPr="00A71990">
        <w:rPr>
          <w:rFonts w:asciiTheme="minorHAnsi" w:hAnsiTheme="minorHAnsi"/>
          <w:lang w:val="de-AT" w:eastAsia="x-none"/>
        </w:rPr>
        <w:t xml:space="preserve">(MA) </w:t>
      </w:r>
    </w:p>
    <w:p w14:paraId="45DC3113"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 xml:space="preserve">Administration </w:t>
      </w:r>
    </w:p>
    <w:p w14:paraId="2B538A75"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Engineering</w:t>
      </w:r>
    </w:p>
    <w:p w14:paraId="3EF37B34"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Research</w:t>
      </w:r>
    </w:p>
    <w:p w14:paraId="1DCA456C"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 xml:space="preserve">IT </w:t>
      </w:r>
    </w:p>
    <w:p w14:paraId="73D5F74E"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Education</w:t>
      </w:r>
    </w:p>
    <w:p w14:paraId="727D5894"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HR</w:t>
      </w:r>
    </w:p>
    <w:p w14:paraId="4DBC1FAC"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Marketing / Sales</w:t>
      </w:r>
    </w:p>
    <w:p w14:paraId="4517F7B4" w14:textId="77777777" w:rsidR="00A71990" w:rsidRPr="00A71990" w:rsidRDefault="00A71990" w:rsidP="00AB12B6">
      <w:pPr>
        <w:numPr>
          <w:ilvl w:val="0"/>
          <w:numId w:val="22"/>
        </w:numPr>
        <w:tabs>
          <w:tab w:val="num" w:pos="720"/>
        </w:tabs>
        <w:rPr>
          <w:rFonts w:asciiTheme="minorHAnsi" w:hAnsiTheme="minorHAnsi"/>
          <w:lang w:val="de-AT" w:eastAsia="x-none"/>
        </w:rPr>
      </w:pPr>
      <w:r w:rsidRPr="00A71990">
        <w:rPr>
          <w:rFonts w:asciiTheme="minorHAnsi" w:hAnsiTheme="minorHAnsi"/>
          <w:lang w:val="de-AT" w:eastAsia="x-none"/>
        </w:rPr>
        <w:t>Other</w:t>
      </w:r>
    </w:p>
    <w:p w14:paraId="438695A6" w14:textId="77777777"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If you chose "Other" in the previous question you can provide more details here: …</w:t>
      </w:r>
    </w:p>
    <w:p w14:paraId="1D27D24E" w14:textId="77777777" w:rsidR="00A71990" w:rsidRPr="00A71990" w:rsidRDefault="00A71990" w:rsidP="00A71990">
      <w:pPr>
        <w:rPr>
          <w:rFonts w:asciiTheme="minorHAnsi" w:hAnsiTheme="minorHAnsi"/>
          <w:lang w:val="en-US" w:eastAsia="x-none"/>
        </w:rPr>
      </w:pPr>
    </w:p>
    <w:p w14:paraId="1BBBBB60" w14:textId="77777777" w:rsidR="00A71990" w:rsidRPr="00A71990" w:rsidRDefault="00A71990" w:rsidP="00A71990">
      <w:pPr>
        <w:rPr>
          <w:rFonts w:asciiTheme="minorHAnsi" w:hAnsiTheme="minorHAnsi"/>
          <w:lang w:val="de-AT" w:eastAsia="x-none"/>
        </w:rPr>
      </w:pPr>
      <w:r w:rsidRPr="00A71990">
        <w:rPr>
          <w:rFonts w:asciiTheme="minorHAnsi" w:hAnsiTheme="minorHAnsi"/>
          <w:lang w:val="en-US" w:eastAsia="x-none"/>
        </w:rPr>
        <w:t xml:space="preserve">If If you are currently employed, what is your position? </w:t>
      </w:r>
      <w:r w:rsidRPr="00A71990">
        <w:rPr>
          <w:rFonts w:asciiTheme="minorHAnsi" w:hAnsiTheme="minorHAnsi"/>
          <w:lang w:val="de-AT" w:eastAsia="x-none"/>
        </w:rPr>
        <w:t xml:space="preserve">(MA) </w:t>
      </w:r>
    </w:p>
    <w:p w14:paraId="0C101ED4"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Trainee</w:t>
      </w:r>
    </w:p>
    <w:p w14:paraId="617B7365"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Analyst</w:t>
      </w:r>
    </w:p>
    <w:p w14:paraId="5806D55D"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Supervisor</w:t>
      </w:r>
    </w:p>
    <w:p w14:paraId="19342B4D"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Manager (lower lever)</w:t>
      </w:r>
    </w:p>
    <w:p w14:paraId="016DECA3"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 xml:space="preserve">Manager (mid-level) </w:t>
      </w:r>
    </w:p>
    <w:p w14:paraId="711BDD83"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 xml:space="preserve">Manager (top-level) </w:t>
      </w:r>
    </w:p>
    <w:p w14:paraId="550DE28D" w14:textId="77777777" w:rsidR="00A71990" w:rsidRPr="00A71990" w:rsidRDefault="00A71990" w:rsidP="00AB12B6">
      <w:pPr>
        <w:numPr>
          <w:ilvl w:val="0"/>
          <w:numId w:val="23"/>
        </w:numPr>
        <w:rPr>
          <w:rFonts w:asciiTheme="minorHAnsi" w:hAnsiTheme="minorHAnsi"/>
          <w:lang w:val="de-AT" w:eastAsia="x-none"/>
        </w:rPr>
      </w:pPr>
      <w:r w:rsidRPr="00A71990">
        <w:rPr>
          <w:rFonts w:asciiTheme="minorHAnsi" w:hAnsiTheme="minorHAnsi"/>
          <w:lang w:val="de-AT" w:eastAsia="x-none"/>
        </w:rPr>
        <w:t xml:space="preserve">Other </w:t>
      </w:r>
    </w:p>
    <w:p w14:paraId="7FC0ED9D" w14:textId="2AF4DE8C" w:rsidR="00A71990" w:rsidRPr="00A71990" w:rsidRDefault="00A71990" w:rsidP="00A71990">
      <w:pPr>
        <w:rPr>
          <w:rFonts w:asciiTheme="minorHAnsi" w:hAnsiTheme="minorHAnsi"/>
          <w:lang w:val="en-US" w:eastAsia="x-none"/>
        </w:rPr>
      </w:pPr>
      <w:r w:rsidRPr="00A71990">
        <w:rPr>
          <w:rFonts w:asciiTheme="minorHAnsi" w:hAnsiTheme="minorHAnsi"/>
          <w:lang w:val="en-US" w:eastAsia="x-none"/>
        </w:rPr>
        <w:t>If you chose "Other" in the previous question you can provide more details here: …</w:t>
      </w:r>
      <w:bookmarkEnd w:id="0"/>
    </w:p>
    <w:sectPr w:rsidR="00A71990" w:rsidRPr="00A71990" w:rsidSect="001012F2">
      <w:headerReference w:type="even" r:id="rId14"/>
      <w:headerReference w:type="default" r:id="rId15"/>
      <w:footerReference w:type="even" r:id="rId16"/>
      <w:footerReference w:type="default" r:id="rId17"/>
      <w:headerReference w:type="first" r:id="rId18"/>
      <w:footerReference w:type="first" r:id="rId19"/>
      <w:pgSz w:w="11906" w:h="16838"/>
      <w:pgMar w:top="1871" w:right="1134" w:bottom="1985" w:left="1134" w:header="90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00822" w14:textId="77777777" w:rsidR="00AB12B6" w:rsidRDefault="00AB12B6" w:rsidP="00567C97">
      <w:r>
        <w:separator/>
      </w:r>
    </w:p>
    <w:p w14:paraId="06E4B88D" w14:textId="77777777" w:rsidR="00AB12B6" w:rsidRDefault="00AB12B6" w:rsidP="00567C97"/>
    <w:p w14:paraId="0F88B58B" w14:textId="77777777" w:rsidR="00AB12B6" w:rsidRDefault="00AB12B6" w:rsidP="00567C97"/>
  </w:endnote>
  <w:endnote w:type="continuationSeparator" w:id="0">
    <w:p w14:paraId="1CA61B84" w14:textId="77777777" w:rsidR="00AB12B6" w:rsidRDefault="00AB12B6" w:rsidP="00567C97">
      <w:r>
        <w:continuationSeparator/>
      </w:r>
    </w:p>
    <w:p w14:paraId="2B7A6B06" w14:textId="77777777" w:rsidR="00AB12B6" w:rsidRDefault="00AB12B6" w:rsidP="00567C97"/>
    <w:p w14:paraId="12689761" w14:textId="77777777" w:rsidR="00AB12B6" w:rsidRDefault="00AB12B6" w:rsidP="00567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500000000000000"/>
    <w:charset w:val="80"/>
    <w:family w:val="swiss"/>
    <w:pitch w:val="variable"/>
    <w:sig w:usb0="E00002FF" w:usb1="6AC7FDFB" w:usb2="08000012" w:usb3="00000000" w:csb0="0002009F" w:csb1="00000000"/>
  </w:font>
  <w:font w:name="Ubuntu">
    <w:altName w:val="Luminari"/>
    <w:panose1 w:val="020B0504030602030204"/>
    <w:charset w:val="00"/>
    <w:family w:val="swiss"/>
    <w:pitch w:val="variable"/>
    <w:sig w:usb0="E00002FF" w:usb1="5000205B" w:usb2="00000000" w:usb3="00000000" w:csb0="0000009F" w:csb1="00000000"/>
  </w:font>
  <w:font w:name="Ubuntu Medium">
    <w:altName w:val="Calibri"/>
    <w:panose1 w:val="020B0604030602030204"/>
    <w:charset w:val="00"/>
    <w:family w:val="swiss"/>
    <w:pitch w:val="variable"/>
    <w:sig w:usb0="E00002FF" w:usb1="5000205B" w:usb2="00000000" w:usb3="00000000" w:csb0="0000009F" w:csb1="00000000"/>
  </w:font>
  <w:font w:name="Ubuntu Light">
    <w:altName w:val="Arial Black"/>
    <w:panose1 w:val="020B0304030602030204"/>
    <w:charset w:val="00"/>
    <w:family w:val="swiss"/>
    <w:pitch w:val="variable"/>
    <w:sig w:usb0="E00002FF" w:usb1="5000205B" w:usb2="00000000" w:usb3="00000000" w:csb0="0000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DD66" w14:textId="49BF9A1A"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71990">
      <w:rPr>
        <w:rStyle w:val="Seitenzahl"/>
      </w:rPr>
      <w:t>8</w:t>
    </w:r>
    <w:r>
      <w:rPr>
        <w:rStyle w:val="Seitenzahl"/>
      </w:rPr>
      <w:fldChar w:fldCharType="end"/>
    </w:r>
  </w:p>
  <w:p w14:paraId="685154BD"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53120" behindDoc="0" locked="0" layoutInCell="1" allowOverlap="1" wp14:anchorId="26EB46C2" wp14:editId="2B065419">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2CC9D4" w14:textId="77777777" w:rsidR="001012F2" w:rsidRPr="00AF63C2" w:rsidRDefault="001012F2" w:rsidP="00567C97">
    <w:pPr>
      <w:pStyle w:val="Fuzeile"/>
    </w:pPr>
    <w:r w:rsidRPr="00AB49D1">
      <w:rPr>
        <w:lang w:val="de-AT" w:eastAsia="de-AT"/>
      </w:rPr>
      <mc:AlternateContent>
        <mc:Choice Requires="wps">
          <w:drawing>
            <wp:anchor distT="4294967295" distB="4294967295" distL="114300" distR="114300" simplePos="0" relativeHeight="251652096" behindDoc="0" locked="0" layoutInCell="1" allowOverlap="1" wp14:anchorId="2CD511D5" wp14:editId="0519EE8D">
              <wp:simplePos x="0" y="0"/>
              <wp:positionH relativeFrom="column">
                <wp:posOffset>1905</wp:posOffset>
              </wp:positionH>
              <wp:positionV relativeFrom="paragraph">
                <wp:posOffset>130175</wp:posOffset>
              </wp:positionV>
              <wp:extent cx="6093460" cy="15240"/>
              <wp:effectExtent l="0" t="0" r="2540" b="3810"/>
              <wp:wrapNone/>
              <wp:docPr id="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2E531E5" id="Straight Connector 1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">
              <o:lock v:ext="edit" shapetype="f"/>
            </v:line>
          </w:pict>
        </mc:Fallback>
      </mc:AlternateContent>
    </w:r>
    <w:r w:rsidRPr="00AF63C2">
      <w:t xml:space="preserve"> </w:t>
    </w:r>
  </w:p>
  <w:p w14:paraId="38478476" w14:textId="77777777" w:rsidR="001012F2" w:rsidRPr="00567C97" w:rsidRDefault="001012F2" w:rsidP="00444690">
    <w:pPr>
      <w:pStyle w:val="berschrift3"/>
    </w:pPr>
    <w:r w:rsidRPr="00BC76CF">
      <w:rPr>
        <w:lang w:val="de-AT" w:eastAsia="de-AT"/>
      </w:rPr>
      <w:drawing>
        <wp:inline distT="0" distB="0" distL="0" distR="0" wp14:anchorId="4EE1465A" wp14:editId="3354CE34">
          <wp:extent cx="449580" cy="16002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 xml:space="preserve"> </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292A2" w14:textId="2785CF23" w:rsidR="001012F2" w:rsidRDefault="001012F2" w:rsidP="00885BA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71990">
      <w:rPr>
        <w:rStyle w:val="Seitenzahl"/>
      </w:rPr>
      <w:t>1</w:t>
    </w:r>
    <w:r>
      <w:rPr>
        <w:rStyle w:val="Seitenzahl"/>
      </w:rPr>
      <w:fldChar w:fldCharType="end"/>
    </w:r>
  </w:p>
  <w:p w14:paraId="533041EB" w14:textId="77777777" w:rsidR="001012F2" w:rsidRPr="00E51A18" w:rsidRDefault="001012F2" w:rsidP="00885BAF">
    <w:pPr>
      <w:pStyle w:val="Fuzeile"/>
      <w:ind w:left="2160" w:right="360"/>
      <w:rPr>
        <w:rFonts w:ascii="Times New Roman" w:hAnsi="Times New Roman"/>
        <w:lang w:val="en-US"/>
      </w:rPr>
    </w:pPr>
    <w:r>
      <w:rPr>
        <w:lang w:val="de-AT" w:eastAsia="de-AT"/>
      </w:rPr>
      <w:drawing>
        <wp:anchor distT="0" distB="0" distL="114300" distR="114300" simplePos="0" relativeHeight="251663360" behindDoc="0" locked="0" layoutInCell="1" allowOverlap="1" wp14:anchorId="57775CC2" wp14:editId="192E5D57">
          <wp:simplePos x="0" y="0"/>
          <wp:positionH relativeFrom="margin">
            <wp:posOffset>27940</wp:posOffset>
          </wp:positionH>
          <wp:positionV relativeFrom="line">
            <wp:posOffset>-46990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D5DB1F4" w14:textId="77777777" w:rsidR="001012F2" w:rsidRPr="00AF63C2" w:rsidRDefault="001012F2" w:rsidP="00845EAD">
    <w:pPr>
      <w:pStyle w:val="Fuzeile"/>
    </w:pPr>
    <w:r w:rsidRPr="00AB49D1">
      <w:rPr>
        <w:lang w:val="de-AT" w:eastAsia="de-AT"/>
      </w:rPr>
      <mc:AlternateContent>
        <mc:Choice Requires="wps">
          <w:drawing>
            <wp:anchor distT="4294967295" distB="4294967295" distL="114300" distR="114300" simplePos="0" relativeHeight="251654144" behindDoc="0" locked="0" layoutInCell="1" allowOverlap="1" wp14:anchorId="22BF846F" wp14:editId="28486826">
              <wp:simplePos x="0" y="0"/>
              <wp:positionH relativeFrom="column">
                <wp:posOffset>1905</wp:posOffset>
              </wp:positionH>
              <wp:positionV relativeFrom="paragraph">
                <wp:posOffset>130175</wp:posOffset>
              </wp:positionV>
              <wp:extent cx="6093460" cy="15240"/>
              <wp:effectExtent l="0" t="0" r="2540" b="381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B269C43" id="Straight Connector 1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BbaW7H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0E80D8D3" w14:textId="77777777" w:rsidR="001012F2" w:rsidRPr="00845EAD" w:rsidRDefault="001012F2" w:rsidP="00444690">
    <w:pPr>
      <w:pStyle w:val="berschrift3"/>
    </w:pPr>
    <w:r w:rsidRPr="00BC76CF">
      <w:rPr>
        <w:lang w:val="de-AT" w:eastAsia="de-AT"/>
      </w:rPr>
      <w:drawing>
        <wp:inline distT="0" distB="0" distL="0" distR="0" wp14:anchorId="7CD03AC4" wp14:editId="5B6B5D8C">
          <wp:extent cx="449580" cy="160020"/>
          <wp:effectExtent l="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Pr>
        <w:rStyle w:val="FuzeileZchn"/>
        <w:rFonts w:ascii="Ubuntu Medium" w:hAnsi="Ubuntu Medium"/>
        <w:b w:val="0"/>
      </w:rPr>
      <w:t>2018</w:t>
    </w:r>
    <w:r w:rsidRPr="00073E22">
      <w:rPr>
        <w:rStyle w:val="FuzeileZchn"/>
        <w:rFonts w:ascii="Ubuntu Medium" w:hAnsi="Ubuntu Medium"/>
        <w:b w:val="0"/>
      </w:rPr>
      <w:t xml:space="preserve"> </w:t>
    </w:r>
    <w:r w:rsidRPr="00B471BC">
      <w:rPr>
        <w:rStyle w:val="FuzeileZchn"/>
        <w:rFonts w:ascii="Ubuntu Medium" w:hAnsi="Ubuntu Medium"/>
        <w:b w:val="0"/>
        <w:color w:val="FF3333"/>
      </w:rPr>
      <w:t>|</w:t>
    </w:r>
    <w:r w:rsidRPr="00073E22">
      <w:rPr>
        <w:rStyle w:val="FuzeileZchn"/>
        <w:rFonts w:ascii="Ubuntu Medium" w:hAnsi="Ubuntu Medium"/>
        <w:b w:val="0"/>
      </w:rPr>
      <w:t xml:space="preserve"> </w:t>
    </w:r>
    <w:r w:rsidRPr="00073E22">
      <w:rPr>
        <w:rStyle w:val="FuzeileZchn"/>
        <w:b w:val="0"/>
      </w:rPr>
      <w:t>CC-BY</w:t>
    </w:r>
    <w:r>
      <w:rPr>
        <w:rStyle w:val="FuzeileZchn"/>
      </w:rPr>
      <w:tab/>
    </w:r>
    <w:r>
      <w:rPr>
        <w:rStyle w:val="FuzeileZchn"/>
      </w:rPr>
      <w:tab/>
    </w:r>
    <w:r>
      <w:rPr>
        <w:rStyle w:val="FuzeileZchn"/>
      </w:rPr>
      <w:tab/>
      <w:t xml:space="preserve"> </w:t>
    </w:r>
    <w:r>
      <w:t xml:space="preserve">                                              </w:t>
    </w:r>
    <w:r>
      <w:rPr>
        <w:rFonts w:ascii="Times New Roman" w:hAnsi="Times New Roman"/>
      </w:rPr>
      <w:tab/>
    </w:r>
    <w:r>
      <w:rPr>
        <w:rFonts w:ascii="Times New Roman" w:hAnsi="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1AB0E" w14:textId="77777777" w:rsidR="001012F2" w:rsidRPr="00E51A18" w:rsidRDefault="001012F2" w:rsidP="00885BAF">
    <w:pPr>
      <w:pStyle w:val="Fuzeile"/>
      <w:ind w:left="2160"/>
      <w:rPr>
        <w:rFonts w:ascii="Times New Roman" w:hAnsi="Times New Roman"/>
        <w:lang w:val="en-US"/>
      </w:rPr>
    </w:pPr>
    <w:r>
      <w:rPr>
        <w:lang w:val="de-AT" w:eastAsia="de-AT"/>
      </w:rPr>
      <w:drawing>
        <wp:anchor distT="0" distB="0" distL="114300" distR="114300" simplePos="0" relativeHeight="251662336" behindDoc="0" locked="0" layoutInCell="1" allowOverlap="1" wp14:anchorId="7F359EAF" wp14:editId="4715A22D">
          <wp:simplePos x="0" y="0"/>
          <wp:positionH relativeFrom="margin">
            <wp:posOffset>63500</wp:posOffset>
          </wp:positionH>
          <wp:positionV relativeFrom="line">
            <wp:posOffset>-72390</wp:posOffset>
          </wp:positionV>
          <wp:extent cx="1160145" cy="1160145"/>
          <wp:effectExtent l="0" t="0" r="0" b="0"/>
          <wp:wrapThrough wrapText="bothSides">
            <wp:wrapPolygon edited="0">
              <wp:start x="355" y="355"/>
              <wp:lineTo x="355" y="5675"/>
              <wp:lineTo x="20571" y="5675"/>
              <wp:lineTo x="20926" y="4256"/>
              <wp:lineTo x="19862" y="2483"/>
              <wp:lineTo x="17734" y="355"/>
              <wp:lineTo x="355" y="355"/>
            </wp:wrapPolygon>
          </wp:wrapThrough>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3C2">
      <w:rPr>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4ABEBDC" w14:textId="77777777" w:rsidR="001012F2" w:rsidRPr="00AF63C2" w:rsidRDefault="001012F2" w:rsidP="00885BAF">
    <w:pPr>
      <w:pStyle w:val="Fuzeile"/>
    </w:pPr>
    <w:r w:rsidRPr="00AB49D1">
      <w:rPr>
        <w:lang w:val="de-AT" w:eastAsia="de-AT"/>
      </w:rPr>
      <mc:AlternateContent>
        <mc:Choice Requires="wps">
          <w:drawing>
            <wp:anchor distT="4294967295" distB="4294967295" distL="114300" distR="114300" simplePos="0" relativeHeight="251661312" behindDoc="0" locked="0" layoutInCell="1" allowOverlap="1" wp14:anchorId="23FB62E7" wp14:editId="7E0E077D">
              <wp:simplePos x="0" y="0"/>
              <wp:positionH relativeFrom="column">
                <wp:posOffset>1905</wp:posOffset>
              </wp:positionH>
              <wp:positionV relativeFrom="paragraph">
                <wp:posOffset>130175</wp:posOffset>
              </wp:positionV>
              <wp:extent cx="6093460" cy="15240"/>
              <wp:effectExtent l="0" t="0" r="2540" b="3810"/>
              <wp:wrapNone/>
              <wp:docPr id="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93460" cy="15240"/>
                      </a:xfrm>
                      <a:prstGeom prst="line">
                        <a:avLst/>
                      </a:prstGeom>
                      <a:noFill/>
                      <a:ln w="9525" cap="flat" cmpd="sng" algn="ctr">
                        <a:solidFill>
                          <a:srgbClr val="000000">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0EB395A" id="Straight Connector 1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10.25pt" to="47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">
              <o:lock v:ext="edit" shapetype="f"/>
            </v:line>
          </w:pict>
        </mc:Fallback>
      </mc:AlternateContent>
    </w:r>
    <w:r w:rsidRPr="00AF63C2">
      <w:t xml:space="preserve"> </w:t>
    </w:r>
  </w:p>
  <w:p w14:paraId="62844477" w14:textId="77777777" w:rsidR="001012F2" w:rsidRDefault="001012F2" w:rsidP="00885BAF">
    <w:pPr>
      <w:pStyle w:val="Fuzeile"/>
    </w:pPr>
    <w:r w:rsidRPr="00BC76CF">
      <w:rPr>
        <w:lang w:val="de-AT" w:eastAsia="de-AT"/>
      </w:rPr>
      <w:drawing>
        <wp:inline distT="0" distB="0" distL="0" distR="0" wp14:anchorId="7B4242DD" wp14:editId="380C0D40">
          <wp:extent cx="449580" cy="160020"/>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160020"/>
                  </a:xfrm>
                  <a:prstGeom prst="rect">
                    <a:avLst/>
                  </a:prstGeom>
                  <a:noFill/>
                  <a:ln>
                    <a:noFill/>
                  </a:ln>
                </pic:spPr>
              </pic:pic>
            </a:graphicData>
          </a:graphic>
        </wp:inline>
      </w:drawing>
    </w:r>
    <w:r>
      <w:rPr>
        <w:rStyle w:val="FuzeileZchn"/>
      </w:rPr>
      <w:t xml:space="preserve">     </w:t>
    </w:r>
    <w:r w:rsidRPr="00073E22">
      <w:rPr>
        <w:rStyle w:val="FuzeileZchn"/>
        <w:rFonts w:ascii="Ubuntu Medium" w:hAnsi="Ubuntu Medium"/>
        <w:b/>
      </w:rPr>
      <w:t xml:space="preserve">2016 </w:t>
    </w:r>
    <w:r w:rsidRPr="00B471BC">
      <w:rPr>
        <w:rStyle w:val="FuzeileZchn"/>
        <w:rFonts w:ascii="Ubuntu Medium" w:hAnsi="Ubuntu Medium"/>
        <w:b/>
        <w:color w:val="FF3333"/>
      </w:rPr>
      <w:t>|</w:t>
    </w:r>
    <w:r w:rsidRPr="00073E22">
      <w:rPr>
        <w:rStyle w:val="FuzeileZchn"/>
        <w:rFonts w:ascii="Ubuntu Medium" w:hAnsi="Ubuntu Medium"/>
        <w:b/>
      </w:rPr>
      <w:t xml:space="preserve"> </w:t>
    </w:r>
    <w:r w:rsidRPr="00073E22">
      <w:rPr>
        <w:rStyle w:val="FuzeileZchn"/>
        <w:b/>
      </w:rPr>
      <w:t>CC-BY</w:t>
    </w:r>
    <w:r>
      <w:rPr>
        <w:rStyle w:val="FuzeileZchn"/>
      </w:rPr>
      <w:t xml:space="preserve"> </w:t>
    </w:r>
    <w:r>
      <w:rPr>
        <w:rStyle w:val="FuzeileZchn"/>
      </w:rPr>
      <w:tab/>
    </w:r>
    <w:r>
      <w:rPr>
        <w:rStyle w:val="FuzeileZchn"/>
      </w:rPr>
      <w:tab/>
    </w:r>
    <w:r>
      <w:rPr>
        <w:rStyle w:val="FuzeileZchn"/>
      </w:rPr>
      <w:tab/>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11094" w14:textId="77777777" w:rsidR="00AB12B6" w:rsidRDefault="00AB12B6" w:rsidP="00567C97">
      <w:r>
        <w:separator/>
      </w:r>
    </w:p>
    <w:p w14:paraId="1565F834" w14:textId="77777777" w:rsidR="00AB12B6" w:rsidRDefault="00AB12B6" w:rsidP="00567C97"/>
    <w:p w14:paraId="03EF8EE1" w14:textId="77777777" w:rsidR="00AB12B6" w:rsidRDefault="00AB12B6" w:rsidP="00567C97"/>
  </w:footnote>
  <w:footnote w:type="continuationSeparator" w:id="0">
    <w:p w14:paraId="4195A59D" w14:textId="77777777" w:rsidR="00AB12B6" w:rsidRDefault="00AB12B6" w:rsidP="00567C97">
      <w:r>
        <w:continuationSeparator/>
      </w:r>
    </w:p>
    <w:p w14:paraId="24FF4729" w14:textId="77777777" w:rsidR="00AB12B6" w:rsidRDefault="00AB12B6" w:rsidP="00567C97"/>
    <w:p w14:paraId="7059C28A" w14:textId="77777777" w:rsidR="00AB12B6" w:rsidRDefault="00AB12B6" w:rsidP="00567C9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BA17" w14:textId="77777777" w:rsidR="001012F2" w:rsidRDefault="001012F2" w:rsidP="00567C97">
    <w:pPr>
      <w:pStyle w:val="Kopfzeile"/>
    </w:pPr>
    <w:r>
      <w:rPr>
        <w:lang w:val="de-AT" w:eastAsia="de-AT"/>
      </w:rPr>
      <w:drawing>
        <wp:anchor distT="0" distB="0" distL="114300" distR="114300" simplePos="0" relativeHeight="251657216" behindDoc="1" locked="1" layoutInCell="1" allowOverlap="1" wp14:anchorId="40F9ECBD" wp14:editId="4EFBD4F1">
          <wp:simplePos x="0" y="0"/>
          <wp:positionH relativeFrom="margin">
            <wp:align>left</wp:align>
          </wp:positionH>
          <wp:positionV relativeFrom="page">
            <wp:align>top</wp:align>
          </wp:positionV>
          <wp:extent cx="1117600" cy="86360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6192" behindDoc="1" locked="1" layoutInCell="1" allowOverlap="1" wp14:anchorId="2E2509ED" wp14:editId="5DFAA3E9">
          <wp:simplePos x="0" y="0"/>
          <wp:positionH relativeFrom="margin">
            <wp:align>right</wp:align>
          </wp:positionH>
          <wp:positionV relativeFrom="page">
            <wp:align>top</wp:align>
          </wp:positionV>
          <wp:extent cx="266700" cy="863600"/>
          <wp:effectExtent l="0" t="0" r="0" b="0"/>
          <wp:wrapNone/>
          <wp:docPr id="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AFA25" w14:textId="77777777" w:rsidR="001012F2" w:rsidRDefault="001012F2" w:rsidP="00567C97"/>
  <w:p w14:paraId="2A9B2599" w14:textId="77777777" w:rsidR="001012F2" w:rsidRDefault="001012F2" w:rsidP="00567C9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7E35" w14:textId="77777777" w:rsidR="001012F2" w:rsidRDefault="001012F2" w:rsidP="00CC198C">
    <w:pPr>
      <w:pStyle w:val="Kopfzeile"/>
    </w:pPr>
    <w:r>
      <w:rPr>
        <w:lang w:val="de-AT" w:eastAsia="de-AT"/>
      </w:rPr>
      <w:drawing>
        <wp:anchor distT="0" distB="0" distL="114300" distR="114300" simplePos="0" relativeHeight="251658240" behindDoc="1" locked="1" layoutInCell="1" allowOverlap="1" wp14:anchorId="736F012D" wp14:editId="048D0BE5">
          <wp:simplePos x="0" y="0"/>
          <wp:positionH relativeFrom="margin">
            <wp:align>left</wp:align>
          </wp:positionH>
          <wp:positionV relativeFrom="page">
            <wp:align>top</wp:align>
          </wp:positionV>
          <wp:extent cx="1117600" cy="863600"/>
          <wp:effectExtent l="0" t="0" r="0" b="0"/>
          <wp:wrapNone/>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AT" w:eastAsia="de-AT"/>
      </w:rPr>
      <w:drawing>
        <wp:anchor distT="0" distB="0" distL="114300" distR="114300" simplePos="0" relativeHeight="251655168" behindDoc="1" locked="1" layoutInCell="1" allowOverlap="1" wp14:anchorId="320DFD13" wp14:editId="5DB2942C">
          <wp:simplePos x="0" y="0"/>
          <wp:positionH relativeFrom="margin">
            <wp:align>right</wp:align>
          </wp:positionH>
          <wp:positionV relativeFrom="page">
            <wp:align>top</wp:align>
          </wp:positionV>
          <wp:extent cx="266700" cy="863600"/>
          <wp:effectExtent l="0" t="0" r="0" b="0"/>
          <wp:wrapNone/>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7CCB" w14:textId="77777777" w:rsidR="001012F2" w:rsidRPr="006C55E2" w:rsidRDefault="001012F2" w:rsidP="00441E83">
    <w:pPr>
      <w:pStyle w:val="Kopfzeile"/>
    </w:pPr>
    <w:r>
      <w:rPr>
        <w:lang w:val="de-AT" w:eastAsia="de-AT"/>
      </w:rPr>
      <w:drawing>
        <wp:anchor distT="0" distB="0" distL="114300" distR="114300" simplePos="0" relativeHeight="251660288" behindDoc="1" locked="1" layoutInCell="1" allowOverlap="1" wp14:anchorId="40F0B6E0" wp14:editId="6DA4823E">
          <wp:simplePos x="0" y="0"/>
          <wp:positionH relativeFrom="margin">
            <wp:align>left</wp:align>
          </wp:positionH>
          <wp:positionV relativeFrom="page">
            <wp:align>top</wp:align>
          </wp:positionV>
          <wp:extent cx="1117600" cy="863600"/>
          <wp:effectExtent l="0" t="0" r="0" b="0"/>
          <wp:wrapNone/>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811533C" w14:textId="77777777" w:rsidR="001012F2" w:rsidRPr="00750746" w:rsidRDefault="001012F2" w:rsidP="00441E83">
    <w:r>
      <w:t xml:space="preserve">         </w:t>
    </w:r>
    <w:r>
      <w:rPr>
        <w:lang w:val="de-AT" w:eastAsia="de-AT"/>
      </w:rPr>
      <w:drawing>
        <wp:anchor distT="0" distB="0" distL="114300" distR="114300" simplePos="0" relativeHeight="251659264" behindDoc="1" locked="1" layoutInCell="1" allowOverlap="1" wp14:anchorId="5B2580AE" wp14:editId="48C66C4D">
          <wp:simplePos x="0" y="0"/>
          <wp:positionH relativeFrom="margin">
            <wp:align>right</wp:align>
          </wp:positionH>
          <wp:positionV relativeFrom="page">
            <wp:align>top</wp:align>
          </wp:positionV>
          <wp:extent cx="266700" cy="863600"/>
          <wp:effectExtent l="0" t="0" r="0" b="0"/>
          <wp:wrapNone/>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03F4" w14:textId="77777777" w:rsidR="001012F2" w:rsidRDefault="001012F2" w:rsidP="00441E83"/>
  <w:p w14:paraId="1DAB9BB5" w14:textId="77777777" w:rsidR="001012F2" w:rsidRPr="00441E83" w:rsidRDefault="001012F2" w:rsidP="00441E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11F"/>
    <w:multiLevelType w:val="multilevel"/>
    <w:tmpl w:val="4206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C71CF"/>
    <w:multiLevelType w:val="multilevel"/>
    <w:tmpl w:val="E064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D6348"/>
    <w:multiLevelType w:val="multilevel"/>
    <w:tmpl w:val="F846496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F9C07BD"/>
    <w:multiLevelType w:val="multilevel"/>
    <w:tmpl w:val="1C8EF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67FF7"/>
    <w:multiLevelType w:val="multilevel"/>
    <w:tmpl w:val="E0D6F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C10A5"/>
    <w:multiLevelType w:val="multilevel"/>
    <w:tmpl w:val="64A0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B1568"/>
    <w:multiLevelType w:val="hybridMultilevel"/>
    <w:tmpl w:val="7E980410"/>
    <w:lvl w:ilvl="0" w:tplc="22FCA8D8">
      <w:start w:val="1"/>
      <w:numFmt w:val="decimal"/>
      <w:pStyle w:val="berschrif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35BF1"/>
    <w:multiLevelType w:val="multilevel"/>
    <w:tmpl w:val="FCBEA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B7637"/>
    <w:multiLevelType w:val="multilevel"/>
    <w:tmpl w:val="B866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4F2DA3"/>
    <w:multiLevelType w:val="multilevel"/>
    <w:tmpl w:val="03BC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516475"/>
    <w:multiLevelType w:val="hybridMultilevel"/>
    <w:tmpl w:val="0F2C8068"/>
    <w:lvl w:ilvl="0" w:tplc="57AA8AE6">
      <w:start w:val="1"/>
      <w:numFmt w:val="decimal"/>
      <w:pStyle w:val="FarbigeListe-Akzent1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AF5A49"/>
    <w:multiLevelType w:val="multilevel"/>
    <w:tmpl w:val="E218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3C4DA4"/>
    <w:multiLevelType w:val="multilevel"/>
    <w:tmpl w:val="956A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F22623"/>
    <w:multiLevelType w:val="multilevel"/>
    <w:tmpl w:val="AEA46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0A2268"/>
    <w:multiLevelType w:val="multilevel"/>
    <w:tmpl w:val="6562B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2A7C9A"/>
    <w:multiLevelType w:val="multilevel"/>
    <w:tmpl w:val="EC6C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CD1021"/>
    <w:multiLevelType w:val="multilevel"/>
    <w:tmpl w:val="DA6C1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1"/>
  </w:num>
  <w:num w:numId="4">
    <w:abstractNumId w:val="5"/>
  </w:num>
  <w:num w:numId="5">
    <w:abstractNumId w:val="1"/>
  </w:num>
  <w:num w:numId="6">
    <w:abstractNumId w:val="15"/>
  </w:num>
  <w:num w:numId="7">
    <w:abstractNumId w:val="0"/>
  </w:num>
  <w:num w:numId="8">
    <w:abstractNumId w:val="4"/>
  </w:num>
  <w:num w:numId="9">
    <w:abstractNumId w:val="13"/>
  </w:num>
  <w:num w:numId="10">
    <w:abstractNumId w:val="13"/>
    <w:lvlOverride w:ilvl="1">
      <w:lvl w:ilvl="1">
        <w:numFmt w:val="bullet"/>
        <w:lvlText w:val=""/>
        <w:lvlJc w:val="left"/>
        <w:pPr>
          <w:tabs>
            <w:tab w:val="num" w:pos="1440"/>
          </w:tabs>
          <w:ind w:left="1440" w:hanging="360"/>
        </w:pPr>
        <w:rPr>
          <w:rFonts w:ascii="Symbol" w:hAnsi="Symbol" w:hint="default"/>
          <w:sz w:val="20"/>
        </w:rPr>
      </w:lvl>
    </w:lvlOverride>
  </w:num>
  <w:num w:numId="11">
    <w:abstractNumId w:val="14"/>
  </w:num>
  <w:num w:numId="12">
    <w:abstractNumId w:val="14"/>
    <w:lvlOverride w:ilvl="1">
      <w:lvl w:ilvl="1">
        <w:numFmt w:val="bullet"/>
        <w:lvlText w:val=""/>
        <w:lvlJc w:val="left"/>
        <w:pPr>
          <w:tabs>
            <w:tab w:val="num" w:pos="1440"/>
          </w:tabs>
          <w:ind w:left="1440" w:hanging="360"/>
        </w:pPr>
        <w:rPr>
          <w:rFonts w:ascii="Symbol" w:hAnsi="Symbol" w:hint="default"/>
          <w:sz w:val="20"/>
        </w:rPr>
      </w:lvl>
    </w:lvlOverride>
  </w:num>
  <w:num w:numId="13">
    <w:abstractNumId w:val="12"/>
  </w:num>
  <w:num w:numId="14">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abstractNumId w:val="16"/>
  </w:num>
  <w:num w:numId="16">
    <w:abstractNumId w:val="16"/>
    <w:lvlOverride w:ilvl="1">
      <w:lvl w:ilvl="1">
        <w:numFmt w:val="bullet"/>
        <w:lvlText w:val=""/>
        <w:lvlJc w:val="left"/>
        <w:pPr>
          <w:tabs>
            <w:tab w:val="num" w:pos="1440"/>
          </w:tabs>
          <w:ind w:left="1440" w:hanging="360"/>
        </w:pPr>
        <w:rPr>
          <w:rFonts w:ascii="Symbol" w:hAnsi="Symbol" w:hint="default"/>
          <w:sz w:val="20"/>
        </w:rPr>
      </w:lvl>
    </w:lvlOverride>
  </w:num>
  <w:num w:numId="17">
    <w:abstractNumId w:val="3"/>
  </w:num>
  <w:num w:numId="18">
    <w:abstractNumId w:val="3"/>
    <w:lvlOverride w:ilvl="1">
      <w:lvl w:ilvl="1">
        <w:numFmt w:val="bullet"/>
        <w:lvlText w:val=""/>
        <w:lvlJc w:val="left"/>
        <w:pPr>
          <w:tabs>
            <w:tab w:val="num" w:pos="1440"/>
          </w:tabs>
          <w:ind w:left="1440" w:hanging="360"/>
        </w:pPr>
        <w:rPr>
          <w:rFonts w:ascii="Symbol" w:hAnsi="Symbol" w:hint="default"/>
          <w:sz w:val="20"/>
        </w:rPr>
      </w:lvl>
    </w:lvlOverride>
  </w:num>
  <w:num w:numId="19">
    <w:abstractNumId w:val="7"/>
  </w:num>
  <w:num w:numId="20">
    <w:abstractNumId w:val="7"/>
    <w:lvlOverride w:ilvl="1">
      <w:lvl w:ilvl="1">
        <w:numFmt w:val="bullet"/>
        <w:lvlText w:val=""/>
        <w:lvlJc w:val="left"/>
        <w:pPr>
          <w:tabs>
            <w:tab w:val="num" w:pos="1440"/>
          </w:tabs>
          <w:ind w:left="1440" w:hanging="360"/>
        </w:pPr>
        <w:rPr>
          <w:rFonts w:ascii="Symbol" w:hAnsi="Symbol" w:hint="default"/>
          <w:sz w:val="20"/>
        </w:rPr>
      </w:lvl>
    </w:lvlOverride>
  </w:num>
  <w:num w:numId="21">
    <w:abstractNumId w:val="8"/>
  </w:num>
  <w:num w:numId="22">
    <w:abstractNumId w:val="2"/>
  </w:num>
  <w:num w:numId="2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activeWritingStyle w:appName="MSWord" w:lang="cs-CZ"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de-DE" w:vendorID="64" w:dllVersion="131078" w:nlCheck="1" w:checkStyle="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8"/>
  </w:docVars>
  <w:rsids>
    <w:rsidRoot w:val="00EB6E92"/>
    <w:rsid w:val="000038E3"/>
    <w:rsid w:val="0000706D"/>
    <w:rsid w:val="0000730A"/>
    <w:rsid w:val="00007561"/>
    <w:rsid w:val="00007784"/>
    <w:rsid w:val="00010AC1"/>
    <w:rsid w:val="000130D7"/>
    <w:rsid w:val="00013264"/>
    <w:rsid w:val="000137E0"/>
    <w:rsid w:val="0001432F"/>
    <w:rsid w:val="0001692A"/>
    <w:rsid w:val="00022FAD"/>
    <w:rsid w:val="0002363F"/>
    <w:rsid w:val="00025388"/>
    <w:rsid w:val="00026950"/>
    <w:rsid w:val="0003073E"/>
    <w:rsid w:val="000309C2"/>
    <w:rsid w:val="00031EE3"/>
    <w:rsid w:val="000345C2"/>
    <w:rsid w:val="00035FE9"/>
    <w:rsid w:val="000420B1"/>
    <w:rsid w:val="00042C2A"/>
    <w:rsid w:val="00042CCB"/>
    <w:rsid w:val="0004324F"/>
    <w:rsid w:val="00044F81"/>
    <w:rsid w:val="000463C6"/>
    <w:rsid w:val="0005110A"/>
    <w:rsid w:val="00053955"/>
    <w:rsid w:val="00054291"/>
    <w:rsid w:val="0006170E"/>
    <w:rsid w:val="00062383"/>
    <w:rsid w:val="0006260D"/>
    <w:rsid w:val="000638CA"/>
    <w:rsid w:val="00064E71"/>
    <w:rsid w:val="000656D2"/>
    <w:rsid w:val="00066450"/>
    <w:rsid w:val="00066555"/>
    <w:rsid w:val="00072041"/>
    <w:rsid w:val="00073C93"/>
    <w:rsid w:val="00073E22"/>
    <w:rsid w:val="00074BDA"/>
    <w:rsid w:val="00076C90"/>
    <w:rsid w:val="00083369"/>
    <w:rsid w:val="00087BE5"/>
    <w:rsid w:val="00087CE3"/>
    <w:rsid w:val="0009057A"/>
    <w:rsid w:val="00094945"/>
    <w:rsid w:val="00094B6F"/>
    <w:rsid w:val="00097C36"/>
    <w:rsid w:val="000A0210"/>
    <w:rsid w:val="000A4E09"/>
    <w:rsid w:val="000A52A5"/>
    <w:rsid w:val="000A62AC"/>
    <w:rsid w:val="000A7CC1"/>
    <w:rsid w:val="000B17C1"/>
    <w:rsid w:val="000B292F"/>
    <w:rsid w:val="000B30C5"/>
    <w:rsid w:val="000B3741"/>
    <w:rsid w:val="000B4B58"/>
    <w:rsid w:val="000B6FD2"/>
    <w:rsid w:val="000C12C6"/>
    <w:rsid w:val="000C16DA"/>
    <w:rsid w:val="000C5464"/>
    <w:rsid w:val="000C738A"/>
    <w:rsid w:val="000D63BA"/>
    <w:rsid w:val="000D6B32"/>
    <w:rsid w:val="000D7213"/>
    <w:rsid w:val="000E0C72"/>
    <w:rsid w:val="000E24E6"/>
    <w:rsid w:val="000E4840"/>
    <w:rsid w:val="000E4E6D"/>
    <w:rsid w:val="000E551F"/>
    <w:rsid w:val="000E73C0"/>
    <w:rsid w:val="000F0316"/>
    <w:rsid w:val="000F06F0"/>
    <w:rsid w:val="000F17D0"/>
    <w:rsid w:val="000F29A9"/>
    <w:rsid w:val="000F4BD3"/>
    <w:rsid w:val="000F5AAA"/>
    <w:rsid w:val="001012F2"/>
    <w:rsid w:val="00103386"/>
    <w:rsid w:val="00104F7C"/>
    <w:rsid w:val="00105700"/>
    <w:rsid w:val="00106136"/>
    <w:rsid w:val="001065CC"/>
    <w:rsid w:val="001072D3"/>
    <w:rsid w:val="00107461"/>
    <w:rsid w:val="001128E1"/>
    <w:rsid w:val="00112C1C"/>
    <w:rsid w:val="001134CC"/>
    <w:rsid w:val="00117449"/>
    <w:rsid w:val="0011782A"/>
    <w:rsid w:val="001217F3"/>
    <w:rsid w:val="001238C8"/>
    <w:rsid w:val="001266DB"/>
    <w:rsid w:val="00127B68"/>
    <w:rsid w:val="00133327"/>
    <w:rsid w:val="00133401"/>
    <w:rsid w:val="00141DDA"/>
    <w:rsid w:val="0014231F"/>
    <w:rsid w:val="00142C9C"/>
    <w:rsid w:val="00144422"/>
    <w:rsid w:val="00145A7A"/>
    <w:rsid w:val="00157D1E"/>
    <w:rsid w:val="00160473"/>
    <w:rsid w:val="00166ACA"/>
    <w:rsid w:val="0017068C"/>
    <w:rsid w:val="00171146"/>
    <w:rsid w:val="001777E2"/>
    <w:rsid w:val="00177FC3"/>
    <w:rsid w:val="001821B8"/>
    <w:rsid w:val="0018615B"/>
    <w:rsid w:val="001864A0"/>
    <w:rsid w:val="001869D2"/>
    <w:rsid w:val="0018748A"/>
    <w:rsid w:val="001906DA"/>
    <w:rsid w:val="00191A40"/>
    <w:rsid w:val="001924A1"/>
    <w:rsid w:val="0019262C"/>
    <w:rsid w:val="0019267D"/>
    <w:rsid w:val="00192DC8"/>
    <w:rsid w:val="00196FE3"/>
    <w:rsid w:val="001975E3"/>
    <w:rsid w:val="00197A79"/>
    <w:rsid w:val="001A0953"/>
    <w:rsid w:val="001A4367"/>
    <w:rsid w:val="001A73BC"/>
    <w:rsid w:val="001B08F9"/>
    <w:rsid w:val="001B0ACA"/>
    <w:rsid w:val="001B0CCB"/>
    <w:rsid w:val="001B2122"/>
    <w:rsid w:val="001B2492"/>
    <w:rsid w:val="001B2BCA"/>
    <w:rsid w:val="001B34A6"/>
    <w:rsid w:val="001B4B86"/>
    <w:rsid w:val="001B59F8"/>
    <w:rsid w:val="001B6DC6"/>
    <w:rsid w:val="001B6DC8"/>
    <w:rsid w:val="001B7115"/>
    <w:rsid w:val="001B7B97"/>
    <w:rsid w:val="001C0D44"/>
    <w:rsid w:val="001C179F"/>
    <w:rsid w:val="001C2E47"/>
    <w:rsid w:val="001C3B58"/>
    <w:rsid w:val="001C3ECB"/>
    <w:rsid w:val="001C76CD"/>
    <w:rsid w:val="001D07B0"/>
    <w:rsid w:val="001D1FAE"/>
    <w:rsid w:val="001D2F4E"/>
    <w:rsid w:val="001D309E"/>
    <w:rsid w:val="001D32F3"/>
    <w:rsid w:val="001D4189"/>
    <w:rsid w:val="001D4C21"/>
    <w:rsid w:val="001D4E28"/>
    <w:rsid w:val="001D57A3"/>
    <w:rsid w:val="001D58B2"/>
    <w:rsid w:val="001D5B86"/>
    <w:rsid w:val="001D63B4"/>
    <w:rsid w:val="001D7340"/>
    <w:rsid w:val="001D78D9"/>
    <w:rsid w:val="001D7C78"/>
    <w:rsid w:val="001E26F2"/>
    <w:rsid w:val="001E3478"/>
    <w:rsid w:val="001E41B7"/>
    <w:rsid w:val="001E4A17"/>
    <w:rsid w:val="001E5167"/>
    <w:rsid w:val="001F008C"/>
    <w:rsid w:val="001F3ABD"/>
    <w:rsid w:val="001F67C4"/>
    <w:rsid w:val="001F751D"/>
    <w:rsid w:val="00200457"/>
    <w:rsid w:val="00200EC3"/>
    <w:rsid w:val="002016D9"/>
    <w:rsid w:val="00210125"/>
    <w:rsid w:val="00210DC2"/>
    <w:rsid w:val="00211121"/>
    <w:rsid w:val="00213436"/>
    <w:rsid w:val="002146BE"/>
    <w:rsid w:val="00216D30"/>
    <w:rsid w:val="00216FA9"/>
    <w:rsid w:val="00217ADB"/>
    <w:rsid w:val="002201FA"/>
    <w:rsid w:val="00220A75"/>
    <w:rsid w:val="00221039"/>
    <w:rsid w:val="00222E51"/>
    <w:rsid w:val="00224B35"/>
    <w:rsid w:val="00225793"/>
    <w:rsid w:val="00225952"/>
    <w:rsid w:val="00225C1A"/>
    <w:rsid w:val="00226291"/>
    <w:rsid w:val="00226F7C"/>
    <w:rsid w:val="00227341"/>
    <w:rsid w:val="002303AD"/>
    <w:rsid w:val="00231B10"/>
    <w:rsid w:val="00231C37"/>
    <w:rsid w:val="00231F5E"/>
    <w:rsid w:val="00232341"/>
    <w:rsid w:val="00233121"/>
    <w:rsid w:val="002331CD"/>
    <w:rsid w:val="00233622"/>
    <w:rsid w:val="0023506F"/>
    <w:rsid w:val="00236CF9"/>
    <w:rsid w:val="00237539"/>
    <w:rsid w:val="00240DED"/>
    <w:rsid w:val="002424B7"/>
    <w:rsid w:val="00247DF9"/>
    <w:rsid w:val="0025056A"/>
    <w:rsid w:val="00250F5C"/>
    <w:rsid w:val="0025244F"/>
    <w:rsid w:val="00253550"/>
    <w:rsid w:val="002535D3"/>
    <w:rsid w:val="00254EF5"/>
    <w:rsid w:val="00255608"/>
    <w:rsid w:val="0025672B"/>
    <w:rsid w:val="00257724"/>
    <w:rsid w:val="00260CB9"/>
    <w:rsid w:val="00260D1B"/>
    <w:rsid w:val="0026163B"/>
    <w:rsid w:val="00261BCA"/>
    <w:rsid w:val="002702DE"/>
    <w:rsid w:val="00271BD2"/>
    <w:rsid w:val="00274EE1"/>
    <w:rsid w:val="00275942"/>
    <w:rsid w:val="00275F62"/>
    <w:rsid w:val="00276027"/>
    <w:rsid w:val="00281410"/>
    <w:rsid w:val="00281738"/>
    <w:rsid w:val="00282391"/>
    <w:rsid w:val="002828B2"/>
    <w:rsid w:val="0028401B"/>
    <w:rsid w:val="00284C27"/>
    <w:rsid w:val="00285A18"/>
    <w:rsid w:val="00290E41"/>
    <w:rsid w:val="00291741"/>
    <w:rsid w:val="00291963"/>
    <w:rsid w:val="002937E9"/>
    <w:rsid w:val="00293B1A"/>
    <w:rsid w:val="00294B15"/>
    <w:rsid w:val="00294D3D"/>
    <w:rsid w:val="00295E60"/>
    <w:rsid w:val="002A3BD2"/>
    <w:rsid w:val="002A5DD0"/>
    <w:rsid w:val="002A604D"/>
    <w:rsid w:val="002A6C57"/>
    <w:rsid w:val="002A6F8D"/>
    <w:rsid w:val="002A7219"/>
    <w:rsid w:val="002A7911"/>
    <w:rsid w:val="002B483C"/>
    <w:rsid w:val="002B49F7"/>
    <w:rsid w:val="002B510D"/>
    <w:rsid w:val="002B5341"/>
    <w:rsid w:val="002B5347"/>
    <w:rsid w:val="002C4787"/>
    <w:rsid w:val="002C5F75"/>
    <w:rsid w:val="002C6D54"/>
    <w:rsid w:val="002C70FA"/>
    <w:rsid w:val="002C73D1"/>
    <w:rsid w:val="002D1E87"/>
    <w:rsid w:val="002D1FBD"/>
    <w:rsid w:val="002D2FB4"/>
    <w:rsid w:val="002D4E35"/>
    <w:rsid w:val="002D51E1"/>
    <w:rsid w:val="002D7AEC"/>
    <w:rsid w:val="002E44BC"/>
    <w:rsid w:val="002E532E"/>
    <w:rsid w:val="002E5BA5"/>
    <w:rsid w:val="002E5EAD"/>
    <w:rsid w:val="002F0025"/>
    <w:rsid w:val="002F02B9"/>
    <w:rsid w:val="002F08D6"/>
    <w:rsid w:val="002F2846"/>
    <w:rsid w:val="002F3EB4"/>
    <w:rsid w:val="002F6025"/>
    <w:rsid w:val="002F6D4D"/>
    <w:rsid w:val="00301F0F"/>
    <w:rsid w:val="00302AEF"/>
    <w:rsid w:val="00302BEA"/>
    <w:rsid w:val="003042BF"/>
    <w:rsid w:val="00305A18"/>
    <w:rsid w:val="00305D5C"/>
    <w:rsid w:val="00310A31"/>
    <w:rsid w:val="0031225C"/>
    <w:rsid w:val="00312A88"/>
    <w:rsid w:val="00314CAE"/>
    <w:rsid w:val="00316228"/>
    <w:rsid w:val="0031770F"/>
    <w:rsid w:val="00317D8B"/>
    <w:rsid w:val="00320BD4"/>
    <w:rsid w:val="00321F45"/>
    <w:rsid w:val="00321FDA"/>
    <w:rsid w:val="003224F4"/>
    <w:rsid w:val="00322693"/>
    <w:rsid w:val="0032569F"/>
    <w:rsid w:val="00325AF6"/>
    <w:rsid w:val="003265DE"/>
    <w:rsid w:val="00327465"/>
    <w:rsid w:val="00330899"/>
    <w:rsid w:val="003343CE"/>
    <w:rsid w:val="003401EF"/>
    <w:rsid w:val="00344DFD"/>
    <w:rsid w:val="00346B0A"/>
    <w:rsid w:val="00352B61"/>
    <w:rsid w:val="003537F3"/>
    <w:rsid w:val="0035414A"/>
    <w:rsid w:val="00356F3F"/>
    <w:rsid w:val="003571C7"/>
    <w:rsid w:val="00357591"/>
    <w:rsid w:val="00360EE1"/>
    <w:rsid w:val="0036187C"/>
    <w:rsid w:val="00363EE2"/>
    <w:rsid w:val="003653F3"/>
    <w:rsid w:val="0036546D"/>
    <w:rsid w:val="00366E9B"/>
    <w:rsid w:val="003716E9"/>
    <w:rsid w:val="0037225B"/>
    <w:rsid w:val="0037504F"/>
    <w:rsid w:val="00381A4B"/>
    <w:rsid w:val="00382C04"/>
    <w:rsid w:val="00383132"/>
    <w:rsid w:val="0038390A"/>
    <w:rsid w:val="00385486"/>
    <w:rsid w:val="0039027A"/>
    <w:rsid w:val="00391285"/>
    <w:rsid w:val="003924D9"/>
    <w:rsid w:val="00393E9C"/>
    <w:rsid w:val="00395A8D"/>
    <w:rsid w:val="00397D33"/>
    <w:rsid w:val="003A668E"/>
    <w:rsid w:val="003B29AB"/>
    <w:rsid w:val="003B3EB5"/>
    <w:rsid w:val="003B4868"/>
    <w:rsid w:val="003C0833"/>
    <w:rsid w:val="003C2A4B"/>
    <w:rsid w:val="003C4792"/>
    <w:rsid w:val="003C643C"/>
    <w:rsid w:val="003C6879"/>
    <w:rsid w:val="003D04DF"/>
    <w:rsid w:val="003D1BC8"/>
    <w:rsid w:val="003D20A3"/>
    <w:rsid w:val="003D2A0D"/>
    <w:rsid w:val="003D2C21"/>
    <w:rsid w:val="003D4814"/>
    <w:rsid w:val="003D4924"/>
    <w:rsid w:val="003D5284"/>
    <w:rsid w:val="003D6DFC"/>
    <w:rsid w:val="003E0AB9"/>
    <w:rsid w:val="003E4A62"/>
    <w:rsid w:val="003E6E06"/>
    <w:rsid w:val="003F66E9"/>
    <w:rsid w:val="004015E0"/>
    <w:rsid w:val="0040190E"/>
    <w:rsid w:val="00402053"/>
    <w:rsid w:val="00404E7B"/>
    <w:rsid w:val="00405649"/>
    <w:rsid w:val="00407A86"/>
    <w:rsid w:val="00411ABC"/>
    <w:rsid w:val="00412352"/>
    <w:rsid w:val="004133F3"/>
    <w:rsid w:val="004140E4"/>
    <w:rsid w:val="00416064"/>
    <w:rsid w:val="00416576"/>
    <w:rsid w:val="00417F98"/>
    <w:rsid w:val="0042347B"/>
    <w:rsid w:val="00423C69"/>
    <w:rsid w:val="00423D3E"/>
    <w:rsid w:val="0042515F"/>
    <w:rsid w:val="0042609F"/>
    <w:rsid w:val="00427BB0"/>
    <w:rsid w:val="00433F10"/>
    <w:rsid w:val="00436181"/>
    <w:rsid w:val="004361C2"/>
    <w:rsid w:val="0043799A"/>
    <w:rsid w:val="00437F84"/>
    <w:rsid w:val="004400C4"/>
    <w:rsid w:val="004412DE"/>
    <w:rsid w:val="00441395"/>
    <w:rsid w:val="00441E83"/>
    <w:rsid w:val="00441F74"/>
    <w:rsid w:val="00442DC5"/>
    <w:rsid w:val="00444690"/>
    <w:rsid w:val="00450968"/>
    <w:rsid w:val="004519A3"/>
    <w:rsid w:val="00454706"/>
    <w:rsid w:val="00455866"/>
    <w:rsid w:val="0045647E"/>
    <w:rsid w:val="0046339D"/>
    <w:rsid w:val="0046355F"/>
    <w:rsid w:val="004666DF"/>
    <w:rsid w:val="00470FFF"/>
    <w:rsid w:val="00472D12"/>
    <w:rsid w:val="00473E50"/>
    <w:rsid w:val="0047462F"/>
    <w:rsid w:val="00475062"/>
    <w:rsid w:val="0047590B"/>
    <w:rsid w:val="00480112"/>
    <w:rsid w:val="00480903"/>
    <w:rsid w:val="00481131"/>
    <w:rsid w:val="00481423"/>
    <w:rsid w:val="00481582"/>
    <w:rsid w:val="004816B7"/>
    <w:rsid w:val="004830A9"/>
    <w:rsid w:val="004858A2"/>
    <w:rsid w:val="0048598C"/>
    <w:rsid w:val="00486637"/>
    <w:rsid w:val="00486681"/>
    <w:rsid w:val="004909DD"/>
    <w:rsid w:val="00491163"/>
    <w:rsid w:val="004955CB"/>
    <w:rsid w:val="00496B33"/>
    <w:rsid w:val="00497C77"/>
    <w:rsid w:val="004A0743"/>
    <w:rsid w:val="004A21B6"/>
    <w:rsid w:val="004A36EE"/>
    <w:rsid w:val="004A4838"/>
    <w:rsid w:val="004B2178"/>
    <w:rsid w:val="004B229C"/>
    <w:rsid w:val="004B30C5"/>
    <w:rsid w:val="004B340C"/>
    <w:rsid w:val="004B3BD7"/>
    <w:rsid w:val="004B526B"/>
    <w:rsid w:val="004B66B3"/>
    <w:rsid w:val="004C05FF"/>
    <w:rsid w:val="004C0CA0"/>
    <w:rsid w:val="004C7272"/>
    <w:rsid w:val="004C7A39"/>
    <w:rsid w:val="004D0F1E"/>
    <w:rsid w:val="004D119D"/>
    <w:rsid w:val="004D245E"/>
    <w:rsid w:val="004D5B65"/>
    <w:rsid w:val="004D6967"/>
    <w:rsid w:val="004D6F60"/>
    <w:rsid w:val="004D7096"/>
    <w:rsid w:val="004D70B9"/>
    <w:rsid w:val="004D74A6"/>
    <w:rsid w:val="004E0030"/>
    <w:rsid w:val="004E0ED2"/>
    <w:rsid w:val="004E3EB8"/>
    <w:rsid w:val="004E4435"/>
    <w:rsid w:val="004E467B"/>
    <w:rsid w:val="004F0DAD"/>
    <w:rsid w:val="004F10F4"/>
    <w:rsid w:val="004F2249"/>
    <w:rsid w:val="004F2E1E"/>
    <w:rsid w:val="004F6A64"/>
    <w:rsid w:val="004F6C8B"/>
    <w:rsid w:val="004F6E02"/>
    <w:rsid w:val="004F7880"/>
    <w:rsid w:val="005035F5"/>
    <w:rsid w:val="0050367C"/>
    <w:rsid w:val="0050546E"/>
    <w:rsid w:val="0050568F"/>
    <w:rsid w:val="00507A3D"/>
    <w:rsid w:val="0051192B"/>
    <w:rsid w:val="00512870"/>
    <w:rsid w:val="005132FE"/>
    <w:rsid w:val="005141DB"/>
    <w:rsid w:val="005159A7"/>
    <w:rsid w:val="00516407"/>
    <w:rsid w:val="00516C44"/>
    <w:rsid w:val="00517F5E"/>
    <w:rsid w:val="005200FB"/>
    <w:rsid w:val="00523C34"/>
    <w:rsid w:val="00524243"/>
    <w:rsid w:val="00525F1D"/>
    <w:rsid w:val="0052653D"/>
    <w:rsid w:val="005266BD"/>
    <w:rsid w:val="00530985"/>
    <w:rsid w:val="00531AE5"/>
    <w:rsid w:val="005327DD"/>
    <w:rsid w:val="00534112"/>
    <w:rsid w:val="0053496D"/>
    <w:rsid w:val="00537A68"/>
    <w:rsid w:val="005407D1"/>
    <w:rsid w:val="00541CFD"/>
    <w:rsid w:val="005436E3"/>
    <w:rsid w:val="00544527"/>
    <w:rsid w:val="00552D5D"/>
    <w:rsid w:val="00553FAD"/>
    <w:rsid w:val="00553FE9"/>
    <w:rsid w:val="0055564F"/>
    <w:rsid w:val="00555F4C"/>
    <w:rsid w:val="0055673E"/>
    <w:rsid w:val="00560D88"/>
    <w:rsid w:val="00563F29"/>
    <w:rsid w:val="00564440"/>
    <w:rsid w:val="0056499A"/>
    <w:rsid w:val="00564F39"/>
    <w:rsid w:val="00567C97"/>
    <w:rsid w:val="005732B2"/>
    <w:rsid w:val="00573D24"/>
    <w:rsid w:val="0057586E"/>
    <w:rsid w:val="005766E4"/>
    <w:rsid w:val="00580285"/>
    <w:rsid w:val="00580439"/>
    <w:rsid w:val="00583ED8"/>
    <w:rsid w:val="00584825"/>
    <w:rsid w:val="00584C30"/>
    <w:rsid w:val="00585F1E"/>
    <w:rsid w:val="00587D3E"/>
    <w:rsid w:val="00592059"/>
    <w:rsid w:val="00592F01"/>
    <w:rsid w:val="005930E5"/>
    <w:rsid w:val="00595B15"/>
    <w:rsid w:val="00595D35"/>
    <w:rsid w:val="00596664"/>
    <w:rsid w:val="005A12C9"/>
    <w:rsid w:val="005A1DB6"/>
    <w:rsid w:val="005A1EA8"/>
    <w:rsid w:val="005A2CDA"/>
    <w:rsid w:val="005A5FFF"/>
    <w:rsid w:val="005A66C6"/>
    <w:rsid w:val="005A7097"/>
    <w:rsid w:val="005A7727"/>
    <w:rsid w:val="005B07DE"/>
    <w:rsid w:val="005B0D1D"/>
    <w:rsid w:val="005B4615"/>
    <w:rsid w:val="005B4B5A"/>
    <w:rsid w:val="005B5CA6"/>
    <w:rsid w:val="005B6834"/>
    <w:rsid w:val="005C06AD"/>
    <w:rsid w:val="005C071B"/>
    <w:rsid w:val="005C12E1"/>
    <w:rsid w:val="005C1692"/>
    <w:rsid w:val="005C328C"/>
    <w:rsid w:val="005C3585"/>
    <w:rsid w:val="005C374E"/>
    <w:rsid w:val="005C6C7C"/>
    <w:rsid w:val="005C6DBB"/>
    <w:rsid w:val="005C7804"/>
    <w:rsid w:val="005D256A"/>
    <w:rsid w:val="005D5158"/>
    <w:rsid w:val="005D7921"/>
    <w:rsid w:val="005D7C5E"/>
    <w:rsid w:val="005E01C6"/>
    <w:rsid w:val="005E5B9E"/>
    <w:rsid w:val="005F0C10"/>
    <w:rsid w:val="005F20C1"/>
    <w:rsid w:val="005F3619"/>
    <w:rsid w:val="005F3BF7"/>
    <w:rsid w:val="005F616C"/>
    <w:rsid w:val="005F6CB1"/>
    <w:rsid w:val="00602502"/>
    <w:rsid w:val="0060535D"/>
    <w:rsid w:val="006067CB"/>
    <w:rsid w:val="006075BA"/>
    <w:rsid w:val="0061079E"/>
    <w:rsid w:val="0061279F"/>
    <w:rsid w:val="00615057"/>
    <w:rsid w:val="006153BA"/>
    <w:rsid w:val="006204D3"/>
    <w:rsid w:val="006213CE"/>
    <w:rsid w:val="00624530"/>
    <w:rsid w:val="006256E6"/>
    <w:rsid w:val="00633279"/>
    <w:rsid w:val="00633A51"/>
    <w:rsid w:val="0063538F"/>
    <w:rsid w:val="006368F5"/>
    <w:rsid w:val="0063699F"/>
    <w:rsid w:val="00637F5D"/>
    <w:rsid w:val="00641CC2"/>
    <w:rsid w:val="006422B0"/>
    <w:rsid w:val="006445AF"/>
    <w:rsid w:val="0064679D"/>
    <w:rsid w:val="00651D2D"/>
    <w:rsid w:val="00652DBD"/>
    <w:rsid w:val="00653714"/>
    <w:rsid w:val="00655E50"/>
    <w:rsid w:val="00657A82"/>
    <w:rsid w:val="00657CEE"/>
    <w:rsid w:val="00661015"/>
    <w:rsid w:val="006623A4"/>
    <w:rsid w:val="00662762"/>
    <w:rsid w:val="00663F6B"/>
    <w:rsid w:val="00665D65"/>
    <w:rsid w:val="00666014"/>
    <w:rsid w:val="006666B0"/>
    <w:rsid w:val="00671EFA"/>
    <w:rsid w:val="006728FC"/>
    <w:rsid w:val="00672B11"/>
    <w:rsid w:val="0067302F"/>
    <w:rsid w:val="006745C2"/>
    <w:rsid w:val="00675567"/>
    <w:rsid w:val="00676373"/>
    <w:rsid w:val="006816F7"/>
    <w:rsid w:val="00682E30"/>
    <w:rsid w:val="00683AFC"/>
    <w:rsid w:val="006858AF"/>
    <w:rsid w:val="006925FF"/>
    <w:rsid w:val="00692BB0"/>
    <w:rsid w:val="00694014"/>
    <w:rsid w:val="00694420"/>
    <w:rsid w:val="00694690"/>
    <w:rsid w:val="00695097"/>
    <w:rsid w:val="006A2588"/>
    <w:rsid w:val="006A3006"/>
    <w:rsid w:val="006A54EC"/>
    <w:rsid w:val="006A5AA8"/>
    <w:rsid w:val="006A7011"/>
    <w:rsid w:val="006A7473"/>
    <w:rsid w:val="006B0515"/>
    <w:rsid w:val="006B17C0"/>
    <w:rsid w:val="006B32A6"/>
    <w:rsid w:val="006B3451"/>
    <w:rsid w:val="006B7E13"/>
    <w:rsid w:val="006C0783"/>
    <w:rsid w:val="006C1A8B"/>
    <w:rsid w:val="006C55E2"/>
    <w:rsid w:val="006D11F7"/>
    <w:rsid w:val="006D142A"/>
    <w:rsid w:val="006D19B4"/>
    <w:rsid w:val="006D3EEF"/>
    <w:rsid w:val="006D4D75"/>
    <w:rsid w:val="006D6ADA"/>
    <w:rsid w:val="006E0637"/>
    <w:rsid w:val="006E0BF3"/>
    <w:rsid w:val="006E120D"/>
    <w:rsid w:val="006E1AD3"/>
    <w:rsid w:val="006E1BDB"/>
    <w:rsid w:val="006E5D53"/>
    <w:rsid w:val="006F25D2"/>
    <w:rsid w:val="006F4529"/>
    <w:rsid w:val="006F49DA"/>
    <w:rsid w:val="006F7783"/>
    <w:rsid w:val="007035B4"/>
    <w:rsid w:val="0070442A"/>
    <w:rsid w:val="007044ED"/>
    <w:rsid w:val="00705CF0"/>
    <w:rsid w:val="007151C1"/>
    <w:rsid w:val="0071548E"/>
    <w:rsid w:val="007159A9"/>
    <w:rsid w:val="007214FA"/>
    <w:rsid w:val="007230D5"/>
    <w:rsid w:val="007241B6"/>
    <w:rsid w:val="007245C0"/>
    <w:rsid w:val="007262BD"/>
    <w:rsid w:val="00726436"/>
    <w:rsid w:val="00726C41"/>
    <w:rsid w:val="00726DA2"/>
    <w:rsid w:val="00732875"/>
    <w:rsid w:val="00732915"/>
    <w:rsid w:val="007330FB"/>
    <w:rsid w:val="00733567"/>
    <w:rsid w:val="007370AC"/>
    <w:rsid w:val="00737924"/>
    <w:rsid w:val="007414E4"/>
    <w:rsid w:val="007431A3"/>
    <w:rsid w:val="00744321"/>
    <w:rsid w:val="007452C4"/>
    <w:rsid w:val="00745A73"/>
    <w:rsid w:val="00746966"/>
    <w:rsid w:val="00747926"/>
    <w:rsid w:val="00750746"/>
    <w:rsid w:val="007509D7"/>
    <w:rsid w:val="0075214C"/>
    <w:rsid w:val="00755C45"/>
    <w:rsid w:val="007614CD"/>
    <w:rsid w:val="00763FC7"/>
    <w:rsid w:val="007641E9"/>
    <w:rsid w:val="0076543F"/>
    <w:rsid w:val="007703BD"/>
    <w:rsid w:val="0077088D"/>
    <w:rsid w:val="00771A84"/>
    <w:rsid w:val="007724B0"/>
    <w:rsid w:val="00773E95"/>
    <w:rsid w:val="00774DF7"/>
    <w:rsid w:val="007753DA"/>
    <w:rsid w:val="00775B3A"/>
    <w:rsid w:val="007760C4"/>
    <w:rsid w:val="007766FA"/>
    <w:rsid w:val="00777002"/>
    <w:rsid w:val="007804BC"/>
    <w:rsid w:val="007805D6"/>
    <w:rsid w:val="00782136"/>
    <w:rsid w:val="0078513E"/>
    <w:rsid w:val="007852C9"/>
    <w:rsid w:val="007867C8"/>
    <w:rsid w:val="007876E8"/>
    <w:rsid w:val="00787A36"/>
    <w:rsid w:val="007907A9"/>
    <w:rsid w:val="00790E1B"/>
    <w:rsid w:val="00792000"/>
    <w:rsid w:val="007946C2"/>
    <w:rsid w:val="00794D72"/>
    <w:rsid w:val="00795B4D"/>
    <w:rsid w:val="00796453"/>
    <w:rsid w:val="0079769B"/>
    <w:rsid w:val="007978AF"/>
    <w:rsid w:val="007A0323"/>
    <w:rsid w:val="007A25B2"/>
    <w:rsid w:val="007A443D"/>
    <w:rsid w:val="007A6B4A"/>
    <w:rsid w:val="007B2CC9"/>
    <w:rsid w:val="007B3599"/>
    <w:rsid w:val="007B3694"/>
    <w:rsid w:val="007B5731"/>
    <w:rsid w:val="007B6FCA"/>
    <w:rsid w:val="007C2F76"/>
    <w:rsid w:val="007C3D61"/>
    <w:rsid w:val="007C42E2"/>
    <w:rsid w:val="007C4CFF"/>
    <w:rsid w:val="007C53A6"/>
    <w:rsid w:val="007D0747"/>
    <w:rsid w:val="007D0C78"/>
    <w:rsid w:val="007D0E88"/>
    <w:rsid w:val="007D32C7"/>
    <w:rsid w:val="007D4F1D"/>
    <w:rsid w:val="007D6494"/>
    <w:rsid w:val="007D6814"/>
    <w:rsid w:val="007D7FC6"/>
    <w:rsid w:val="007E2AA7"/>
    <w:rsid w:val="007E4F89"/>
    <w:rsid w:val="007E5D9B"/>
    <w:rsid w:val="007F02B2"/>
    <w:rsid w:val="007F4D8F"/>
    <w:rsid w:val="007F5477"/>
    <w:rsid w:val="007F563C"/>
    <w:rsid w:val="007F5C5D"/>
    <w:rsid w:val="00803E3B"/>
    <w:rsid w:val="00804629"/>
    <w:rsid w:val="00804C74"/>
    <w:rsid w:val="00804F85"/>
    <w:rsid w:val="008069CB"/>
    <w:rsid w:val="00807F98"/>
    <w:rsid w:val="008128EB"/>
    <w:rsid w:val="00814992"/>
    <w:rsid w:val="00815766"/>
    <w:rsid w:val="008162F8"/>
    <w:rsid w:val="0081755A"/>
    <w:rsid w:val="00817A80"/>
    <w:rsid w:val="00820674"/>
    <w:rsid w:val="00820F45"/>
    <w:rsid w:val="0082150A"/>
    <w:rsid w:val="008241FA"/>
    <w:rsid w:val="00826F65"/>
    <w:rsid w:val="00831077"/>
    <w:rsid w:val="00831132"/>
    <w:rsid w:val="00833289"/>
    <w:rsid w:val="00834286"/>
    <w:rsid w:val="00835243"/>
    <w:rsid w:val="008407DE"/>
    <w:rsid w:val="00841AD9"/>
    <w:rsid w:val="00845EAD"/>
    <w:rsid w:val="00846B9F"/>
    <w:rsid w:val="00847D40"/>
    <w:rsid w:val="00850148"/>
    <w:rsid w:val="008514CF"/>
    <w:rsid w:val="008521EA"/>
    <w:rsid w:val="00853D80"/>
    <w:rsid w:val="008541E0"/>
    <w:rsid w:val="00855866"/>
    <w:rsid w:val="00857D14"/>
    <w:rsid w:val="008604B7"/>
    <w:rsid w:val="008618D6"/>
    <w:rsid w:val="008625F2"/>
    <w:rsid w:val="00863F20"/>
    <w:rsid w:val="008646FC"/>
    <w:rsid w:val="00866CCA"/>
    <w:rsid w:val="00867211"/>
    <w:rsid w:val="0087047B"/>
    <w:rsid w:val="0087288C"/>
    <w:rsid w:val="00874F3C"/>
    <w:rsid w:val="00876CCA"/>
    <w:rsid w:val="00876FDC"/>
    <w:rsid w:val="00881297"/>
    <w:rsid w:val="00881442"/>
    <w:rsid w:val="00882996"/>
    <w:rsid w:val="00882B1E"/>
    <w:rsid w:val="00885BAF"/>
    <w:rsid w:val="00886D61"/>
    <w:rsid w:val="008975D1"/>
    <w:rsid w:val="008A055A"/>
    <w:rsid w:val="008A0A69"/>
    <w:rsid w:val="008A297C"/>
    <w:rsid w:val="008B34D9"/>
    <w:rsid w:val="008B420E"/>
    <w:rsid w:val="008B5FD6"/>
    <w:rsid w:val="008B6585"/>
    <w:rsid w:val="008B6B60"/>
    <w:rsid w:val="008C0102"/>
    <w:rsid w:val="008C3118"/>
    <w:rsid w:val="008C41D4"/>
    <w:rsid w:val="008C5323"/>
    <w:rsid w:val="008C6C08"/>
    <w:rsid w:val="008C6E1C"/>
    <w:rsid w:val="008C72AA"/>
    <w:rsid w:val="008C7E69"/>
    <w:rsid w:val="008C7FDB"/>
    <w:rsid w:val="008D35FE"/>
    <w:rsid w:val="008D401C"/>
    <w:rsid w:val="008D4B54"/>
    <w:rsid w:val="008D56DE"/>
    <w:rsid w:val="008D66B0"/>
    <w:rsid w:val="008D6F99"/>
    <w:rsid w:val="008D7349"/>
    <w:rsid w:val="008E0DBA"/>
    <w:rsid w:val="008E5805"/>
    <w:rsid w:val="008E602E"/>
    <w:rsid w:val="008E6742"/>
    <w:rsid w:val="008F0A91"/>
    <w:rsid w:val="008F193A"/>
    <w:rsid w:val="008F1A0F"/>
    <w:rsid w:val="008F2649"/>
    <w:rsid w:val="008F369E"/>
    <w:rsid w:val="008F56DB"/>
    <w:rsid w:val="008F6600"/>
    <w:rsid w:val="009012B2"/>
    <w:rsid w:val="00901586"/>
    <w:rsid w:val="00902414"/>
    <w:rsid w:val="00906636"/>
    <w:rsid w:val="0090738C"/>
    <w:rsid w:val="00911527"/>
    <w:rsid w:val="009139B0"/>
    <w:rsid w:val="00913E6A"/>
    <w:rsid w:val="009142D8"/>
    <w:rsid w:val="009165E1"/>
    <w:rsid w:val="00920375"/>
    <w:rsid w:val="009207BA"/>
    <w:rsid w:val="00926FAE"/>
    <w:rsid w:val="009300B4"/>
    <w:rsid w:val="00931570"/>
    <w:rsid w:val="009318CC"/>
    <w:rsid w:val="00940C11"/>
    <w:rsid w:val="00941CED"/>
    <w:rsid w:val="009502C3"/>
    <w:rsid w:val="00953B8F"/>
    <w:rsid w:val="00956461"/>
    <w:rsid w:val="00956B60"/>
    <w:rsid w:val="0095798F"/>
    <w:rsid w:val="00960D3A"/>
    <w:rsid w:val="00961FC7"/>
    <w:rsid w:val="00962F57"/>
    <w:rsid w:val="00963637"/>
    <w:rsid w:val="00963A36"/>
    <w:rsid w:val="009653DB"/>
    <w:rsid w:val="00965A3E"/>
    <w:rsid w:val="00967804"/>
    <w:rsid w:val="00970CA5"/>
    <w:rsid w:val="0097254E"/>
    <w:rsid w:val="00977E48"/>
    <w:rsid w:val="0098047C"/>
    <w:rsid w:val="00981C95"/>
    <w:rsid w:val="00986732"/>
    <w:rsid w:val="00987D54"/>
    <w:rsid w:val="00990DCA"/>
    <w:rsid w:val="00993457"/>
    <w:rsid w:val="00994BE8"/>
    <w:rsid w:val="00997102"/>
    <w:rsid w:val="00997F6A"/>
    <w:rsid w:val="009A596C"/>
    <w:rsid w:val="009A5BFB"/>
    <w:rsid w:val="009A75B4"/>
    <w:rsid w:val="009B2179"/>
    <w:rsid w:val="009B2829"/>
    <w:rsid w:val="009B3573"/>
    <w:rsid w:val="009B3EE8"/>
    <w:rsid w:val="009B4277"/>
    <w:rsid w:val="009B4938"/>
    <w:rsid w:val="009B5E46"/>
    <w:rsid w:val="009B6450"/>
    <w:rsid w:val="009C00E5"/>
    <w:rsid w:val="009C0BBD"/>
    <w:rsid w:val="009C1E12"/>
    <w:rsid w:val="009C27EC"/>
    <w:rsid w:val="009C317C"/>
    <w:rsid w:val="009C3383"/>
    <w:rsid w:val="009C5DE9"/>
    <w:rsid w:val="009C75C0"/>
    <w:rsid w:val="009C7BA6"/>
    <w:rsid w:val="009D00F1"/>
    <w:rsid w:val="009D1E53"/>
    <w:rsid w:val="009D3F1F"/>
    <w:rsid w:val="009D4A9E"/>
    <w:rsid w:val="009D51D1"/>
    <w:rsid w:val="009D5F80"/>
    <w:rsid w:val="009E2408"/>
    <w:rsid w:val="009E4601"/>
    <w:rsid w:val="009E467A"/>
    <w:rsid w:val="009E6E2B"/>
    <w:rsid w:val="009E6FF1"/>
    <w:rsid w:val="009E7358"/>
    <w:rsid w:val="009E7E3F"/>
    <w:rsid w:val="009F020B"/>
    <w:rsid w:val="009F1400"/>
    <w:rsid w:val="009F1A88"/>
    <w:rsid w:val="009F4B7E"/>
    <w:rsid w:val="00A0291D"/>
    <w:rsid w:val="00A03295"/>
    <w:rsid w:val="00A053BA"/>
    <w:rsid w:val="00A07F40"/>
    <w:rsid w:val="00A1035C"/>
    <w:rsid w:val="00A11D24"/>
    <w:rsid w:val="00A12438"/>
    <w:rsid w:val="00A16348"/>
    <w:rsid w:val="00A17953"/>
    <w:rsid w:val="00A17AAD"/>
    <w:rsid w:val="00A2112F"/>
    <w:rsid w:val="00A21474"/>
    <w:rsid w:val="00A21B11"/>
    <w:rsid w:val="00A22F4C"/>
    <w:rsid w:val="00A242C6"/>
    <w:rsid w:val="00A252D6"/>
    <w:rsid w:val="00A2544B"/>
    <w:rsid w:val="00A30517"/>
    <w:rsid w:val="00A324D8"/>
    <w:rsid w:val="00A33DCB"/>
    <w:rsid w:val="00A34491"/>
    <w:rsid w:val="00A348B7"/>
    <w:rsid w:val="00A354E0"/>
    <w:rsid w:val="00A4115F"/>
    <w:rsid w:val="00A41345"/>
    <w:rsid w:val="00A435BE"/>
    <w:rsid w:val="00A44359"/>
    <w:rsid w:val="00A44AE3"/>
    <w:rsid w:val="00A46365"/>
    <w:rsid w:val="00A52E20"/>
    <w:rsid w:val="00A53039"/>
    <w:rsid w:val="00A53704"/>
    <w:rsid w:val="00A552B3"/>
    <w:rsid w:val="00A55966"/>
    <w:rsid w:val="00A60AC9"/>
    <w:rsid w:val="00A6126C"/>
    <w:rsid w:val="00A62E1C"/>
    <w:rsid w:val="00A64F47"/>
    <w:rsid w:val="00A66970"/>
    <w:rsid w:val="00A70866"/>
    <w:rsid w:val="00A71816"/>
    <w:rsid w:val="00A71990"/>
    <w:rsid w:val="00A760DA"/>
    <w:rsid w:val="00A77D24"/>
    <w:rsid w:val="00A81FC9"/>
    <w:rsid w:val="00A82C36"/>
    <w:rsid w:val="00A86616"/>
    <w:rsid w:val="00A868A3"/>
    <w:rsid w:val="00A932D4"/>
    <w:rsid w:val="00A939C0"/>
    <w:rsid w:val="00A96C30"/>
    <w:rsid w:val="00A972FE"/>
    <w:rsid w:val="00AA053C"/>
    <w:rsid w:val="00AA27E1"/>
    <w:rsid w:val="00AA2E45"/>
    <w:rsid w:val="00AA50E1"/>
    <w:rsid w:val="00AA6378"/>
    <w:rsid w:val="00AA715E"/>
    <w:rsid w:val="00AA7F16"/>
    <w:rsid w:val="00AB0F17"/>
    <w:rsid w:val="00AB12B6"/>
    <w:rsid w:val="00AB49D1"/>
    <w:rsid w:val="00AB65C1"/>
    <w:rsid w:val="00AB7AB9"/>
    <w:rsid w:val="00AC1AF5"/>
    <w:rsid w:val="00AC2E6D"/>
    <w:rsid w:val="00AC496A"/>
    <w:rsid w:val="00AD00BD"/>
    <w:rsid w:val="00AD0506"/>
    <w:rsid w:val="00AD308A"/>
    <w:rsid w:val="00AD4240"/>
    <w:rsid w:val="00AD5C2F"/>
    <w:rsid w:val="00AE1357"/>
    <w:rsid w:val="00AE163B"/>
    <w:rsid w:val="00AE182D"/>
    <w:rsid w:val="00AE2616"/>
    <w:rsid w:val="00AE2EAC"/>
    <w:rsid w:val="00AE6CFF"/>
    <w:rsid w:val="00AF0216"/>
    <w:rsid w:val="00AF1297"/>
    <w:rsid w:val="00AF3A18"/>
    <w:rsid w:val="00AF485A"/>
    <w:rsid w:val="00AF52A1"/>
    <w:rsid w:val="00AF63C2"/>
    <w:rsid w:val="00B02B77"/>
    <w:rsid w:val="00B04D23"/>
    <w:rsid w:val="00B05F62"/>
    <w:rsid w:val="00B06B57"/>
    <w:rsid w:val="00B06B70"/>
    <w:rsid w:val="00B073F8"/>
    <w:rsid w:val="00B123DA"/>
    <w:rsid w:val="00B124F6"/>
    <w:rsid w:val="00B12B47"/>
    <w:rsid w:val="00B1512D"/>
    <w:rsid w:val="00B2159E"/>
    <w:rsid w:val="00B24097"/>
    <w:rsid w:val="00B2515B"/>
    <w:rsid w:val="00B264BD"/>
    <w:rsid w:val="00B27C65"/>
    <w:rsid w:val="00B27F5F"/>
    <w:rsid w:val="00B31798"/>
    <w:rsid w:val="00B33350"/>
    <w:rsid w:val="00B34169"/>
    <w:rsid w:val="00B34629"/>
    <w:rsid w:val="00B34BC2"/>
    <w:rsid w:val="00B36777"/>
    <w:rsid w:val="00B36BB1"/>
    <w:rsid w:val="00B411CD"/>
    <w:rsid w:val="00B417C8"/>
    <w:rsid w:val="00B419CC"/>
    <w:rsid w:val="00B428C6"/>
    <w:rsid w:val="00B471BC"/>
    <w:rsid w:val="00B47286"/>
    <w:rsid w:val="00B4748A"/>
    <w:rsid w:val="00B47BFF"/>
    <w:rsid w:val="00B50412"/>
    <w:rsid w:val="00B53E85"/>
    <w:rsid w:val="00B546CA"/>
    <w:rsid w:val="00B54A6A"/>
    <w:rsid w:val="00B55955"/>
    <w:rsid w:val="00B55D2D"/>
    <w:rsid w:val="00B62218"/>
    <w:rsid w:val="00B62FE4"/>
    <w:rsid w:val="00B631F3"/>
    <w:rsid w:val="00B65080"/>
    <w:rsid w:val="00B67F4A"/>
    <w:rsid w:val="00B71ADC"/>
    <w:rsid w:val="00B7424C"/>
    <w:rsid w:val="00B74DE2"/>
    <w:rsid w:val="00B75BAF"/>
    <w:rsid w:val="00B765DB"/>
    <w:rsid w:val="00B77728"/>
    <w:rsid w:val="00B77862"/>
    <w:rsid w:val="00B77E7B"/>
    <w:rsid w:val="00B8088A"/>
    <w:rsid w:val="00B81251"/>
    <w:rsid w:val="00B868B5"/>
    <w:rsid w:val="00B87589"/>
    <w:rsid w:val="00B87C4F"/>
    <w:rsid w:val="00B90184"/>
    <w:rsid w:val="00B909C8"/>
    <w:rsid w:val="00B9126E"/>
    <w:rsid w:val="00B929FD"/>
    <w:rsid w:val="00B94E82"/>
    <w:rsid w:val="00B9526D"/>
    <w:rsid w:val="00BA0105"/>
    <w:rsid w:val="00BA057E"/>
    <w:rsid w:val="00BA1078"/>
    <w:rsid w:val="00BA1E8E"/>
    <w:rsid w:val="00BA2543"/>
    <w:rsid w:val="00BA329D"/>
    <w:rsid w:val="00BA392B"/>
    <w:rsid w:val="00BA3ED1"/>
    <w:rsid w:val="00BA53D8"/>
    <w:rsid w:val="00BA5C5E"/>
    <w:rsid w:val="00BA60E5"/>
    <w:rsid w:val="00BB0C0A"/>
    <w:rsid w:val="00BB26D0"/>
    <w:rsid w:val="00BB2F0E"/>
    <w:rsid w:val="00BB2FA1"/>
    <w:rsid w:val="00BB5197"/>
    <w:rsid w:val="00BB76DC"/>
    <w:rsid w:val="00BB787B"/>
    <w:rsid w:val="00BC1E92"/>
    <w:rsid w:val="00BC2096"/>
    <w:rsid w:val="00BC2299"/>
    <w:rsid w:val="00BC2B02"/>
    <w:rsid w:val="00BC2DCF"/>
    <w:rsid w:val="00BC5FA9"/>
    <w:rsid w:val="00BC6349"/>
    <w:rsid w:val="00BC76CF"/>
    <w:rsid w:val="00BC7F7B"/>
    <w:rsid w:val="00BD2AE8"/>
    <w:rsid w:val="00BD3038"/>
    <w:rsid w:val="00BD394A"/>
    <w:rsid w:val="00BD51EC"/>
    <w:rsid w:val="00BD66D1"/>
    <w:rsid w:val="00BD74AE"/>
    <w:rsid w:val="00BD7C75"/>
    <w:rsid w:val="00BE004C"/>
    <w:rsid w:val="00BE0B81"/>
    <w:rsid w:val="00BE6244"/>
    <w:rsid w:val="00BE6C18"/>
    <w:rsid w:val="00BF15DA"/>
    <w:rsid w:val="00BF246E"/>
    <w:rsid w:val="00BF3C18"/>
    <w:rsid w:val="00BF4698"/>
    <w:rsid w:val="00BF65F9"/>
    <w:rsid w:val="00C017EC"/>
    <w:rsid w:val="00C019DD"/>
    <w:rsid w:val="00C022B7"/>
    <w:rsid w:val="00C0252E"/>
    <w:rsid w:val="00C02A4B"/>
    <w:rsid w:val="00C06120"/>
    <w:rsid w:val="00C06DA5"/>
    <w:rsid w:val="00C11DE8"/>
    <w:rsid w:val="00C1324F"/>
    <w:rsid w:val="00C136D5"/>
    <w:rsid w:val="00C139F8"/>
    <w:rsid w:val="00C13B52"/>
    <w:rsid w:val="00C151EF"/>
    <w:rsid w:val="00C16B25"/>
    <w:rsid w:val="00C17B77"/>
    <w:rsid w:val="00C17FB9"/>
    <w:rsid w:val="00C20861"/>
    <w:rsid w:val="00C21F5C"/>
    <w:rsid w:val="00C243A3"/>
    <w:rsid w:val="00C251BB"/>
    <w:rsid w:val="00C253BE"/>
    <w:rsid w:val="00C253D4"/>
    <w:rsid w:val="00C254CC"/>
    <w:rsid w:val="00C26B5F"/>
    <w:rsid w:val="00C26F78"/>
    <w:rsid w:val="00C315C7"/>
    <w:rsid w:val="00C31625"/>
    <w:rsid w:val="00C31FAB"/>
    <w:rsid w:val="00C326AE"/>
    <w:rsid w:val="00C358E7"/>
    <w:rsid w:val="00C37A7B"/>
    <w:rsid w:val="00C409B7"/>
    <w:rsid w:val="00C41434"/>
    <w:rsid w:val="00C4145C"/>
    <w:rsid w:val="00C41C10"/>
    <w:rsid w:val="00C43B20"/>
    <w:rsid w:val="00C4480D"/>
    <w:rsid w:val="00C5134E"/>
    <w:rsid w:val="00C51779"/>
    <w:rsid w:val="00C53E94"/>
    <w:rsid w:val="00C562B4"/>
    <w:rsid w:val="00C565E5"/>
    <w:rsid w:val="00C57666"/>
    <w:rsid w:val="00C62793"/>
    <w:rsid w:val="00C62A7C"/>
    <w:rsid w:val="00C64110"/>
    <w:rsid w:val="00C653B4"/>
    <w:rsid w:val="00C70F63"/>
    <w:rsid w:val="00C72550"/>
    <w:rsid w:val="00C72F35"/>
    <w:rsid w:val="00C733B1"/>
    <w:rsid w:val="00C735F3"/>
    <w:rsid w:val="00C7740D"/>
    <w:rsid w:val="00C77DCA"/>
    <w:rsid w:val="00C8153C"/>
    <w:rsid w:val="00C828BF"/>
    <w:rsid w:val="00C82F7B"/>
    <w:rsid w:val="00C84BAD"/>
    <w:rsid w:val="00C855F2"/>
    <w:rsid w:val="00C86729"/>
    <w:rsid w:val="00C91895"/>
    <w:rsid w:val="00C91C51"/>
    <w:rsid w:val="00C92958"/>
    <w:rsid w:val="00C93156"/>
    <w:rsid w:val="00C9533A"/>
    <w:rsid w:val="00C95807"/>
    <w:rsid w:val="00C97781"/>
    <w:rsid w:val="00CA25FE"/>
    <w:rsid w:val="00CA3DB1"/>
    <w:rsid w:val="00CA487E"/>
    <w:rsid w:val="00CA4A98"/>
    <w:rsid w:val="00CA670B"/>
    <w:rsid w:val="00CB01AD"/>
    <w:rsid w:val="00CB0B3B"/>
    <w:rsid w:val="00CB1314"/>
    <w:rsid w:val="00CB13F1"/>
    <w:rsid w:val="00CB4DF4"/>
    <w:rsid w:val="00CB5F18"/>
    <w:rsid w:val="00CB6114"/>
    <w:rsid w:val="00CB625B"/>
    <w:rsid w:val="00CC154A"/>
    <w:rsid w:val="00CC198C"/>
    <w:rsid w:val="00CC19CA"/>
    <w:rsid w:val="00CC286E"/>
    <w:rsid w:val="00CC3EBF"/>
    <w:rsid w:val="00CC411F"/>
    <w:rsid w:val="00CC6B02"/>
    <w:rsid w:val="00CD064D"/>
    <w:rsid w:val="00CD2D04"/>
    <w:rsid w:val="00CD3308"/>
    <w:rsid w:val="00CD582D"/>
    <w:rsid w:val="00CE02C6"/>
    <w:rsid w:val="00CE04A0"/>
    <w:rsid w:val="00CE2681"/>
    <w:rsid w:val="00CE412B"/>
    <w:rsid w:val="00CE498D"/>
    <w:rsid w:val="00CE640C"/>
    <w:rsid w:val="00CE64AD"/>
    <w:rsid w:val="00CF03AF"/>
    <w:rsid w:val="00CF30B1"/>
    <w:rsid w:val="00CF333B"/>
    <w:rsid w:val="00CF4638"/>
    <w:rsid w:val="00D02688"/>
    <w:rsid w:val="00D046F0"/>
    <w:rsid w:val="00D047CC"/>
    <w:rsid w:val="00D047F1"/>
    <w:rsid w:val="00D0641E"/>
    <w:rsid w:val="00D07B04"/>
    <w:rsid w:val="00D13758"/>
    <w:rsid w:val="00D1538C"/>
    <w:rsid w:val="00D17203"/>
    <w:rsid w:val="00D214DB"/>
    <w:rsid w:val="00D21C39"/>
    <w:rsid w:val="00D21C97"/>
    <w:rsid w:val="00D22DC8"/>
    <w:rsid w:val="00D242A5"/>
    <w:rsid w:val="00D25347"/>
    <w:rsid w:val="00D25B6E"/>
    <w:rsid w:val="00D26D62"/>
    <w:rsid w:val="00D272C9"/>
    <w:rsid w:val="00D32966"/>
    <w:rsid w:val="00D3354C"/>
    <w:rsid w:val="00D3355C"/>
    <w:rsid w:val="00D336C4"/>
    <w:rsid w:val="00D37586"/>
    <w:rsid w:val="00D40BBD"/>
    <w:rsid w:val="00D41969"/>
    <w:rsid w:val="00D42612"/>
    <w:rsid w:val="00D42DC2"/>
    <w:rsid w:val="00D42FB9"/>
    <w:rsid w:val="00D430B4"/>
    <w:rsid w:val="00D44B0D"/>
    <w:rsid w:val="00D45B9E"/>
    <w:rsid w:val="00D47D23"/>
    <w:rsid w:val="00D51579"/>
    <w:rsid w:val="00D542D9"/>
    <w:rsid w:val="00D54B94"/>
    <w:rsid w:val="00D56446"/>
    <w:rsid w:val="00D60574"/>
    <w:rsid w:val="00D61BFE"/>
    <w:rsid w:val="00D63C8D"/>
    <w:rsid w:val="00D65DC9"/>
    <w:rsid w:val="00D67EBE"/>
    <w:rsid w:val="00D7004E"/>
    <w:rsid w:val="00D71F17"/>
    <w:rsid w:val="00D732AB"/>
    <w:rsid w:val="00D73744"/>
    <w:rsid w:val="00D75E7D"/>
    <w:rsid w:val="00D77369"/>
    <w:rsid w:val="00D80CE3"/>
    <w:rsid w:val="00D810DB"/>
    <w:rsid w:val="00D8364F"/>
    <w:rsid w:val="00D83ED5"/>
    <w:rsid w:val="00D8550E"/>
    <w:rsid w:val="00D860C8"/>
    <w:rsid w:val="00D92522"/>
    <w:rsid w:val="00D96B69"/>
    <w:rsid w:val="00DA0388"/>
    <w:rsid w:val="00DA1099"/>
    <w:rsid w:val="00DA353C"/>
    <w:rsid w:val="00DA4105"/>
    <w:rsid w:val="00DA49CA"/>
    <w:rsid w:val="00DA5F18"/>
    <w:rsid w:val="00DB172D"/>
    <w:rsid w:val="00DB23BA"/>
    <w:rsid w:val="00DB528F"/>
    <w:rsid w:val="00DB6B6D"/>
    <w:rsid w:val="00DC00BF"/>
    <w:rsid w:val="00DC122A"/>
    <w:rsid w:val="00DC2AF2"/>
    <w:rsid w:val="00DC6EA2"/>
    <w:rsid w:val="00DC7650"/>
    <w:rsid w:val="00DD035B"/>
    <w:rsid w:val="00DD3044"/>
    <w:rsid w:val="00DD5434"/>
    <w:rsid w:val="00DD6263"/>
    <w:rsid w:val="00DE0DE8"/>
    <w:rsid w:val="00DE0FC4"/>
    <w:rsid w:val="00DE150A"/>
    <w:rsid w:val="00DE1C10"/>
    <w:rsid w:val="00DE32FA"/>
    <w:rsid w:val="00DE6FA1"/>
    <w:rsid w:val="00DE7CDC"/>
    <w:rsid w:val="00DF2ACC"/>
    <w:rsid w:val="00DF3BEC"/>
    <w:rsid w:val="00DF76BD"/>
    <w:rsid w:val="00DF7EE3"/>
    <w:rsid w:val="00E01302"/>
    <w:rsid w:val="00E04267"/>
    <w:rsid w:val="00E0477B"/>
    <w:rsid w:val="00E07871"/>
    <w:rsid w:val="00E07E94"/>
    <w:rsid w:val="00E10BA4"/>
    <w:rsid w:val="00E11A56"/>
    <w:rsid w:val="00E12298"/>
    <w:rsid w:val="00E146B2"/>
    <w:rsid w:val="00E14B88"/>
    <w:rsid w:val="00E1592A"/>
    <w:rsid w:val="00E17756"/>
    <w:rsid w:val="00E24F82"/>
    <w:rsid w:val="00E25CE7"/>
    <w:rsid w:val="00E26969"/>
    <w:rsid w:val="00E26B37"/>
    <w:rsid w:val="00E30331"/>
    <w:rsid w:val="00E3255F"/>
    <w:rsid w:val="00E37032"/>
    <w:rsid w:val="00E378EA"/>
    <w:rsid w:val="00E42D56"/>
    <w:rsid w:val="00E43ADB"/>
    <w:rsid w:val="00E44DE8"/>
    <w:rsid w:val="00E45BFE"/>
    <w:rsid w:val="00E50DE8"/>
    <w:rsid w:val="00E51A18"/>
    <w:rsid w:val="00E53332"/>
    <w:rsid w:val="00E61331"/>
    <w:rsid w:val="00E613C5"/>
    <w:rsid w:val="00E6246C"/>
    <w:rsid w:val="00E63E69"/>
    <w:rsid w:val="00E652AA"/>
    <w:rsid w:val="00E67FF0"/>
    <w:rsid w:val="00E73623"/>
    <w:rsid w:val="00E73EF0"/>
    <w:rsid w:val="00E74ABA"/>
    <w:rsid w:val="00E758A5"/>
    <w:rsid w:val="00E76012"/>
    <w:rsid w:val="00E80EF3"/>
    <w:rsid w:val="00E81E9B"/>
    <w:rsid w:val="00E8338C"/>
    <w:rsid w:val="00E83550"/>
    <w:rsid w:val="00E85100"/>
    <w:rsid w:val="00E85F34"/>
    <w:rsid w:val="00E864CF"/>
    <w:rsid w:val="00E918D9"/>
    <w:rsid w:val="00E937EE"/>
    <w:rsid w:val="00E93A18"/>
    <w:rsid w:val="00E950F4"/>
    <w:rsid w:val="00EA07A7"/>
    <w:rsid w:val="00EA1A7B"/>
    <w:rsid w:val="00EA21DA"/>
    <w:rsid w:val="00EA3549"/>
    <w:rsid w:val="00EB18E4"/>
    <w:rsid w:val="00EB1E96"/>
    <w:rsid w:val="00EB3894"/>
    <w:rsid w:val="00EB5004"/>
    <w:rsid w:val="00EB537A"/>
    <w:rsid w:val="00EB6E92"/>
    <w:rsid w:val="00EC086D"/>
    <w:rsid w:val="00EC1EF9"/>
    <w:rsid w:val="00EC2794"/>
    <w:rsid w:val="00EC2C6C"/>
    <w:rsid w:val="00EC35D1"/>
    <w:rsid w:val="00EC4299"/>
    <w:rsid w:val="00EC5B98"/>
    <w:rsid w:val="00EC72D2"/>
    <w:rsid w:val="00ED10BE"/>
    <w:rsid w:val="00ED130E"/>
    <w:rsid w:val="00ED17F0"/>
    <w:rsid w:val="00ED33F7"/>
    <w:rsid w:val="00ED398E"/>
    <w:rsid w:val="00ED3EE9"/>
    <w:rsid w:val="00ED46AC"/>
    <w:rsid w:val="00ED6107"/>
    <w:rsid w:val="00ED69DB"/>
    <w:rsid w:val="00ED7C9D"/>
    <w:rsid w:val="00EE0109"/>
    <w:rsid w:val="00EE0C15"/>
    <w:rsid w:val="00EE1FDD"/>
    <w:rsid w:val="00EE4326"/>
    <w:rsid w:val="00EE4A17"/>
    <w:rsid w:val="00EE76A9"/>
    <w:rsid w:val="00EF2A7C"/>
    <w:rsid w:val="00EF4AA2"/>
    <w:rsid w:val="00EF5541"/>
    <w:rsid w:val="00F005D5"/>
    <w:rsid w:val="00F00768"/>
    <w:rsid w:val="00F0105C"/>
    <w:rsid w:val="00F01EF5"/>
    <w:rsid w:val="00F03362"/>
    <w:rsid w:val="00F03B78"/>
    <w:rsid w:val="00F051F8"/>
    <w:rsid w:val="00F05B79"/>
    <w:rsid w:val="00F06E88"/>
    <w:rsid w:val="00F104D5"/>
    <w:rsid w:val="00F115E0"/>
    <w:rsid w:val="00F11670"/>
    <w:rsid w:val="00F1396E"/>
    <w:rsid w:val="00F148E4"/>
    <w:rsid w:val="00F1515E"/>
    <w:rsid w:val="00F159F4"/>
    <w:rsid w:val="00F16C6B"/>
    <w:rsid w:val="00F21318"/>
    <w:rsid w:val="00F21659"/>
    <w:rsid w:val="00F248D0"/>
    <w:rsid w:val="00F24F91"/>
    <w:rsid w:val="00F26A60"/>
    <w:rsid w:val="00F26E9C"/>
    <w:rsid w:val="00F278EA"/>
    <w:rsid w:val="00F30DB3"/>
    <w:rsid w:val="00F31315"/>
    <w:rsid w:val="00F360BD"/>
    <w:rsid w:val="00F40974"/>
    <w:rsid w:val="00F40BB0"/>
    <w:rsid w:val="00F40D1D"/>
    <w:rsid w:val="00F41508"/>
    <w:rsid w:val="00F430ED"/>
    <w:rsid w:val="00F437C4"/>
    <w:rsid w:val="00F448CD"/>
    <w:rsid w:val="00F466A2"/>
    <w:rsid w:val="00F52695"/>
    <w:rsid w:val="00F52DB9"/>
    <w:rsid w:val="00F52FDC"/>
    <w:rsid w:val="00F552D2"/>
    <w:rsid w:val="00F55525"/>
    <w:rsid w:val="00F6116F"/>
    <w:rsid w:val="00F62A28"/>
    <w:rsid w:val="00F63525"/>
    <w:rsid w:val="00F63AD1"/>
    <w:rsid w:val="00F65990"/>
    <w:rsid w:val="00F659C1"/>
    <w:rsid w:val="00F66D1A"/>
    <w:rsid w:val="00F74685"/>
    <w:rsid w:val="00F8016B"/>
    <w:rsid w:val="00F837C4"/>
    <w:rsid w:val="00F842DC"/>
    <w:rsid w:val="00F8609A"/>
    <w:rsid w:val="00F8716E"/>
    <w:rsid w:val="00F87EBE"/>
    <w:rsid w:val="00F93C03"/>
    <w:rsid w:val="00F9791F"/>
    <w:rsid w:val="00F97E36"/>
    <w:rsid w:val="00FA182C"/>
    <w:rsid w:val="00FA1B2F"/>
    <w:rsid w:val="00FA4A70"/>
    <w:rsid w:val="00FA5572"/>
    <w:rsid w:val="00FA6674"/>
    <w:rsid w:val="00FA6A05"/>
    <w:rsid w:val="00FA7B72"/>
    <w:rsid w:val="00FB61EE"/>
    <w:rsid w:val="00FB7229"/>
    <w:rsid w:val="00FB72DB"/>
    <w:rsid w:val="00FB7A0F"/>
    <w:rsid w:val="00FC0895"/>
    <w:rsid w:val="00FC0AC8"/>
    <w:rsid w:val="00FC0C74"/>
    <w:rsid w:val="00FC3B83"/>
    <w:rsid w:val="00FC4CDA"/>
    <w:rsid w:val="00FC69D4"/>
    <w:rsid w:val="00FC7400"/>
    <w:rsid w:val="00FD1538"/>
    <w:rsid w:val="00FD4DE3"/>
    <w:rsid w:val="00FD4EC9"/>
    <w:rsid w:val="00FD6B73"/>
    <w:rsid w:val="00FE213E"/>
    <w:rsid w:val="00FE320B"/>
    <w:rsid w:val="00FE4426"/>
    <w:rsid w:val="00FE67EA"/>
    <w:rsid w:val="00FE6DF8"/>
    <w:rsid w:val="00FF0FF6"/>
    <w:rsid w:val="00FF1E1B"/>
    <w:rsid w:val="00FF4BEE"/>
    <w:rsid w:val="00FF6C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BEE925"/>
  <w15:chartTrackingRefBased/>
  <w15:docId w15:val="{5A4B7560-A485-4E20-89AF-27CB7885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C97"/>
    <w:pPr>
      <w:spacing w:line="360" w:lineRule="auto"/>
    </w:pPr>
    <w:rPr>
      <w:rFonts w:ascii="Ubuntu" w:hAnsi="Ubuntu"/>
      <w:noProof/>
      <w:szCs w:val="24"/>
      <w:lang w:val="en-GB" w:eastAsia="en-US"/>
    </w:rPr>
  </w:style>
  <w:style w:type="paragraph" w:styleId="berschrift1">
    <w:name w:val="heading 1"/>
    <w:basedOn w:val="Standard"/>
    <w:next w:val="Standard"/>
    <w:link w:val="berschrift1Zchn"/>
    <w:autoRedefine/>
    <w:uiPriority w:val="9"/>
    <w:qFormat/>
    <w:rsid w:val="00133401"/>
    <w:pPr>
      <w:keepNext/>
      <w:keepLines/>
      <w:numPr>
        <w:numId w:val="1"/>
      </w:numPr>
      <w:ind w:left="360"/>
      <w:outlineLvl w:val="0"/>
    </w:pPr>
    <w:rPr>
      <w:b/>
      <w:bCs/>
      <w:color w:val="000000"/>
      <w:sz w:val="32"/>
      <w:szCs w:val="32"/>
      <w:lang w:val="x-none" w:eastAsia="x-none"/>
    </w:rPr>
  </w:style>
  <w:style w:type="paragraph" w:styleId="berschrift2">
    <w:name w:val="heading 2"/>
    <w:basedOn w:val="Standard"/>
    <w:next w:val="Standard"/>
    <w:link w:val="berschrift2Zchn"/>
    <w:autoRedefine/>
    <w:uiPriority w:val="9"/>
    <w:qFormat/>
    <w:rsid w:val="00726DA2"/>
    <w:pPr>
      <w:keepNext/>
      <w:keepLines/>
      <w:spacing w:before="200"/>
      <w:jc w:val="both"/>
      <w:outlineLvl w:val="1"/>
    </w:pPr>
    <w:rPr>
      <w:rFonts w:ascii="Ubuntu Medium" w:hAnsi="Ubuntu Medium"/>
      <w:b/>
      <w:bCs/>
      <w:color w:val="FF0000"/>
      <w:sz w:val="30"/>
      <w:szCs w:val="26"/>
      <w:lang w:val="en-US"/>
    </w:rPr>
  </w:style>
  <w:style w:type="paragraph" w:styleId="berschrift3">
    <w:name w:val="heading 3"/>
    <w:basedOn w:val="Standard"/>
    <w:next w:val="Standard"/>
    <w:link w:val="berschrift3Zchn"/>
    <w:autoRedefine/>
    <w:uiPriority w:val="9"/>
    <w:qFormat/>
    <w:rsid w:val="000638CA"/>
    <w:pPr>
      <w:keepNext/>
      <w:keepLines/>
      <w:spacing w:line="240" w:lineRule="auto"/>
      <w:jc w:val="both"/>
      <w:outlineLvl w:val="2"/>
    </w:pPr>
    <w:rPr>
      <w:b/>
      <w:bCs/>
      <w:color w:val="FF0000"/>
      <w:sz w:val="24"/>
    </w:rPr>
  </w:style>
  <w:style w:type="paragraph" w:styleId="berschrift4">
    <w:name w:val="heading 4"/>
    <w:basedOn w:val="Standard"/>
    <w:next w:val="Standard"/>
    <w:link w:val="berschrift4Zchn"/>
    <w:autoRedefine/>
    <w:uiPriority w:val="9"/>
    <w:qFormat/>
    <w:rsid w:val="00444690"/>
    <w:pPr>
      <w:keepNext/>
      <w:keepLines/>
      <w:spacing w:before="200" w:after="120"/>
      <w:outlineLvl w:val="3"/>
    </w:pPr>
    <w:rPr>
      <w:iCs/>
      <w:color w:val="FF3333"/>
      <w:sz w:val="22"/>
      <w:lang w:val="en-US"/>
    </w:rPr>
  </w:style>
  <w:style w:type="paragraph" w:styleId="berschrift5">
    <w:name w:val="heading 5"/>
    <w:basedOn w:val="Standard"/>
    <w:next w:val="Standard"/>
    <w:link w:val="berschrift5Zchn"/>
    <w:qFormat/>
    <w:rsid w:val="00FC3B83"/>
    <w:pPr>
      <w:keepNext/>
      <w:keepLines/>
      <w:spacing w:before="200"/>
      <w:outlineLvl w:val="4"/>
    </w:pPr>
    <w:rPr>
      <w:rFonts w:ascii="Calibri" w:hAnsi="Calibri"/>
      <w:color w:val="980000"/>
      <w:szCs w:val="20"/>
      <w:lang w:val="x-none" w:eastAsia="x-none"/>
    </w:rPr>
  </w:style>
  <w:style w:type="paragraph" w:styleId="berschrift6">
    <w:name w:val="heading 6"/>
    <w:basedOn w:val="Standard"/>
    <w:next w:val="Standard"/>
    <w:link w:val="berschrift6Zchn"/>
    <w:rsid w:val="005C1692"/>
    <w:pPr>
      <w:keepNext/>
      <w:keepLines/>
      <w:spacing w:before="200" w:after="40"/>
      <w:outlineLvl w:val="5"/>
    </w:pPr>
    <w:rPr>
      <w:rFonts w:eastAsia="Ubuntu" w:cs="Ubuntu"/>
      <w:b/>
      <w:szCs w:val="20"/>
      <w:lang w:val="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67C97"/>
    <w:rPr>
      <w:rFonts w:ascii="Ubuntu" w:hAnsi="Ubuntu"/>
      <w:b/>
      <w:bCs/>
      <w:noProof/>
      <w:color w:val="000000"/>
      <w:sz w:val="32"/>
      <w:szCs w:val="32"/>
      <w:lang w:val="x-none" w:eastAsia="x-none"/>
    </w:rPr>
  </w:style>
  <w:style w:type="character" w:customStyle="1" w:styleId="berschrift2Zchn">
    <w:name w:val="Überschrift 2 Zchn"/>
    <w:link w:val="berschrift2"/>
    <w:uiPriority w:val="9"/>
    <w:rsid w:val="00726DA2"/>
    <w:rPr>
      <w:rFonts w:ascii="Ubuntu Medium" w:hAnsi="Ubuntu Medium"/>
      <w:b/>
      <w:bCs/>
      <w:color w:val="FF0000"/>
      <w:sz w:val="30"/>
      <w:szCs w:val="26"/>
      <w:lang w:val="en-US" w:eastAsia="en-US"/>
    </w:rPr>
  </w:style>
  <w:style w:type="character" w:customStyle="1" w:styleId="berschrift3Zchn">
    <w:name w:val="Überschrift 3 Zchn"/>
    <w:link w:val="berschrift3"/>
    <w:uiPriority w:val="9"/>
    <w:rsid w:val="000638CA"/>
    <w:rPr>
      <w:rFonts w:ascii="Ubuntu" w:hAnsi="Ubuntu"/>
      <w:b/>
      <w:bCs/>
      <w:noProof/>
      <w:color w:val="FF0000"/>
      <w:sz w:val="24"/>
      <w:szCs w:val="24"/>
      <w:lang w:val="en-GB" w:eastAsia="en-US"/>
    </w:rPr>
  </w:style>
  <w:style w:type="character" w:customStyle="1" w:styleId="berschrift4Zchn">
    <w:name w:val="Überschrift 4 Zchn"/>
    <w:link w:val="berschrift4"/>
    <w:uiPriority w:val="9"/>
    <w:rsid w:val="00444690"/>
    <w:rPr>
      <w:rFonts w:ascii="Ubuntu" w:hAnsi="Ubuntu"/>
      <w:iCs/>
      <w:color w:val="FF3333"/>
      <w:sz w:val="22"/>
      <w:szCs w:val="24"/>
      <w:lang w:val="en-US" w:eastAsia="en-US"/>
    </w:rPr>
  </w:style>
  <w:style w:type="character" w:customStyle="1" w:styleId="berschrift5Zchn">
    <w:name w:val="Überschrift 5 Zchn"/>
    <w:link w:val="berschrift5"/>
    <w:uiPriority w:val="9"/>
    <w:rsid w:val="00FC3B83"/>
    <w:rPr>
      <w:rFonts w:ascii="Calibri" w:eastAsia="MS PGothic" w:hAnsi="Calibri" w:cs="Times New Roman"/>
      <w:color w:val="980000"/>
      <w:sz w:val="20"/>
    </w:rPr>
  </w:style>
  <w:style w:type="paragraph" w:styleId="Titel">
    <w:name w:val="Title"/>
    <w:basedOn w:val="Standard"/>
    <w:next w:val="Standard"/>
    <w:link w:val="TitelZchn"/>
    <w:autoRedefine/>
    <w:qFormat/>
    <w:rsid w:val="00CC198C"/>
    <w:pPr>
      <w:pBdr>
        <w:bottom w:val="single" w:sz="8" w:space="4" w:color="FF3333"/>
      </w:pBdr>
      <w:spacing w:before="120" w:after="120"/>
      <w:contextualSpacing/>
    </w:pPr>
    <w:rPr>
      <w:rFonts w:ascii="Ubuntu Light" w:hAnsi="Ubuntu Light"/>
      <w:color w:val="000000"/>
      <w:spacing w:val="5"/>
      <w:kern w:val="28"/>
      <w:sz w:val="40"/>
      <w:szCs w:val="52"/>
    </w:rPr>
  </w:style>
  <w:style w:type="character" w:customStyle="1" w:styleId="TitelZchn">
    <w:name w:val="Titel Zchn"/>
    <w:link w:val="Titel"/>
    <w:rsid w:val="00CC198C"/>
    <w:rPr>
      <w:rFonts w:ascii="Ubuntu Light" w:hAnsi="Ubuntu Light"/>
      <w:color w:val="000000"/>
      <w:spacing w:val="5"/>
      <w:kern w:val="28"/>
      <w:sz w:val="40"/>
      <w:szCs w:val="52"/>
      <w:lang w:val="cs-CZ" w:eastAsia="en-US"/>
    </w:rPr>
  </w:style>
  <w:style w:type="paragraph" w:styleId="Untertitel">
    <w:name w:val="Subtitle"/>
    <w:basedOn w:val="Standard"/>
    <w:next w:val="Standard"/>
    <w:link w:val="UntertitelZchn"/>
    <w:autoRedefine/>
    <w:uiPriority w:val="11"/>
    <w:qFormat/>
    <w:rsid w:val="004B526B"/>
    <w:pPr>
      <w:numPr>
        <w:ilvl w:val="1"/>
      </w:numPr>
      <w:jc w:val="both"/>
    </w:pPr>
    <w:rPr>
      <w:rFonts w:ascii="Ubuntu Light" w:hAnsi="Ubuntu Light"/>
      <w:iCs/>
      <w:color w:val="FF3333"/>
      <w:spacing w:val="15"/>
      <w:sz w:val="40"/>
      <w:szCs w:val="20"/>
      <w:lang w:val="x-none" w:eastAsia="x-none"/>
    </w:rPr>
  </w:style>
  <w:style w:type="character" w:customStyle="1" w:styleId="UntertitelZchn">
    <w:name w:val="Untertitel Zchn"/>
    <w:link w:val="Untertitel"/>
    <w:uiPriority w:val="11"/>
    <w:rsid w:val="004B526B"/>
    <w:rPr>
      <w:rFonts w:ascii="Ubuntu Light" w:hAnsi="Ubuntu Light"/>
      <w:iCs/>
      <w:noProof/>
      <w:color w:val="FF3333"/>
      <w:spacing w:val="15"/>
      <w:sz w:val="40"/>
      <w:lang w:val="x-none" w:eastAsia="x-none"/>
    </w:rPr>
  </w:style>
  <w:style w:type="character" w:customStyle="1" w:styleId="EinfacheTabelle31">
    <w:name w:val="Einfache Tabelle 31"/>
    <w:uiPriority w:val="19"/>
    <w:rsid w:val="00587D3E"/>
    <w:rPr>
      <w:rFonts w:ascii="Ubuntu" w:hAnsi="Ubuntu"/>
      <w:b w:val="0"/>
      <w:i/>
      <w:iCs/>
      <w:color w:val="000000"/>
      <w:sz w:val="20"/>
    </w:rPr>
  </w:style>
  <w:style w:type="character" w:styleId="Hervorhebung">
    <w:name w:val="Emphasis"/>
    <w:aliases w:val="A date"/>
    <w:uiPriority w:val="20"/>
    <w:qFormat/>
    <w:rsid w:val="00CB1314"/>
    <w:rPr>
      <w:rFonts w:ascii="Ubuntu Light" w:hAnsi="Ubuntu Light"/>
      <w:b w:val="0"/>
      <w:i w:val="0"/>
      <w:iCs/>
      <w:color w:val="FF3333"/>
      <w:sz w:val="20"/>
    </w:rPr>
  </w:style>
  <w:style w:type="character" w:customStyle="1" w:styleId="EinfacheTabelle41">
    <w:name w:val="Einfache Tabelle 41"/>
    <w:uiPriority w:val="21"/>
    <w:qFormat/>
    <w:rsid w:val="00587D3E"/>
    <w:rPr>
      <w:rFonts w:ascii="Ubuntu" w:hAnsi="Ubuntu"/>
      <w:b w:val="0"/>
      <w:bCs/>
      <w:i/>
      <w:iCs/>
      <w:color w:val="FF3333"/>
      <w:sz w:val="16"/>
    </w:rPr>
  </w:style>
  <w:style w:type="paragraph" w:customStyle="1" w:styleId="Gitternetztabelle31">
    <w:name w:val="Gitternetztabelle 31"/>
    <w:basedOn w:val="berschrift1"/>
    <w:next w:val="Standard"/>
    <w:autoRedefine/>
    <w:uiPriority w:val="39"/>
    <w:unhideWhenUsed/>
    <w:qFormat/>
    <w:rsid w:val="008E0DBA"/>
    <w:pPr>
      <w:numPr>
        <w:numId w:val="0"/>
      </w:numPr>
      <w:outlineLvl w:val="9"/>
    </w:pPr>
    <w:rPr>
      <w:rFonts w:ascii="Ubuntu Light" w:hAnsi="Ubuntu Light"/>
      <w:b w:val="0"/>
      <w:color w:val="FF3333"/>
      <w:szCs w:val="28"/>
      <w:lang w:val="en-US"/>
    </w:rPr>
  </w:style>
  <w:style w:type="paragraph" w:styleId="Sprechblasentext">
    <w:name w:val="Balloon Text"/>
    <w:basedOn w:val="Standard"/>
    <w:link w:val="SprechblasentextZchn"/>
    <w:uiPriority w:val="99"/>
    <w:semiHidden/>
    <w:unhideWhenUsed/>
    <w:rsid w:val="00587D3E"/>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587D3E"/>
    <w:rPr>
      <w:rFonts w:ascii="Lucida Grande" w:hAnsi="Lucida Grande" w:cs="Lucida Grande"/>
      <w:sz w:val="18"/>
      <w:szCs w:val="18"/>
    </w:rPr>
  </w:style>
  <w:style w:type="paragraph" w:styleId="Verzeichnis1">
    <w:name w:val="toc 1"/>
    <w:basedOn w:val="Standard"/>
    <w:next w:val="Standard"/>
    <w:autoRedefine/>
    <w:uiPriority w:val="39"/>
    <w:unhideWhenUsed/>
    <w:rsid w:val="003A668E"/>
    <w:pPr>
      <w:spacing w:before="120"/>
    </w:pPr>
    <w:rPr>
      <w:rFonts w:ascii="Calibri" w:hAnsi="Calibri"/>
      <w:b/>
      <w:sz w:val="24"/>
    </w:rPr>
  </w:style>
  <w:style w:type="paragraph" w:styleId="Verzeichnis2">
    <w:name w:val="toc 2"/>
    <w:basedOn w:val="Standard"/>
    <w:next w:val="Standard"/>
    <w:autoRedefine/>
    <w:uiPriority w:val="39"/>
    <w:unhideWhenUsed/>
    <w:rsid w:val="009B2179"/>
    <w:pPr>
      <w:tabs>
        <w:tab w:val="right" w:leader="dot" w:pos="9628"/>
      </w:tabs>
      <w:spacing w:line="276" w:lineRule="auto"/>
      <w:ind w:left="200"/>
    </w:pPr>
    <w:rPr>
      <w:rFonts w:ascii="Calibri" w:hAnsi="Calibri"/>
      <w:b/>
      <w:sz w:val="22"/>
      <w:szCs w:val="22"/>
    </w:rPr>
  </w:style>
  <w:style w:type="paragraph" w:styleId="Verzeichnis3">
    <w:name w:val="toc 3"/>
    <w:basedOn w:val="Standard"/>
    <w:next w:val="Standard"/>
    <w:autoRedefine/>
    <w:uiPriority w:val="39"/>
    <w:unhideWhenUsed/>
    <w:rsid w:val="002F3EB4"/>
    <w:pPr>
      <w:ind w:left="400"/>
    </w:pPr>
    <w:rPr>
      <w:rFonts w:ascii="Calibri" w:hAnsi="Calibri"/>
      <w:sz w:val="22"/>
      <w:szCs w:val="22"/>
    </w:rPr>
  </w:style>
  <w:style w:type="paragraph" w:styleId="Verzeichnis4">
    <w:name w:val="toc 4"/>
    <w:basedOn w:val="Standard"/>
    <w:next w:val="Standard"/>
    <w:autoRedefine/>
    <w:uiPriority w:val="39"/>
    <w:unhideWhenUsed/>
    <w:rsid w:val="0078513E"/>
    <w:pPr>
      <w:ind w:left="600"/>
    </w:pPr>
    <w:rPr>
      <w:rFonts w:ascii="Calibri" w:hAnsi="Calibri"/>
      <w:szCs w:val="20"/>
    </w:rPr>
  </w:style>
  <w:style w:type="paragraph" w:styleId="Kopfzeile">
    <w:name w:val="header"/>
    <w:basedOn w:val="Standard"/>
    <w:link w:val="KopfzeileZchn"/>
    <w:autoRedefine/>
    <w:uiPriority w:val="99"/>
    <w:unhideWhenUsed/>
    <w:qFormat/>
    <w:rsid w:val="00567C97"/>
    <w:pPr>
      <w:tabs>
        <w:tab w:val="center" w:pos="4153"/>
        <w:tab w:val="right" w:pos="8306"/>
      </w:tabs>
    </w:pPr>
    <w:rPr>
      <w:rFonts w:ascii="Ubuntu Light" w:hAnsi="Ubuntu Light"/>
      <w:szCs w:val="20"/>
      <w:lang w:val="x-none" w:eastAsia="x-none"/>
    </w:rPr>
  </w:style>
  <w:style w:type="character" w:customStyle="1" w:styleId="KopfzeileZchn">
    <w:name w:val="Kopfzeile Zchn"/>
    <w:link w:val="Kopfzeile"/>
    <w:uiPriority w:val="99"/>
    <w:rsid w:val="00567C97"/>
    <w:rPr>
      <w:rFonts w:ascii="Ubuntu Light" w:hAnsi="Ubuntu Light"/>
      <w:sz w:val="20"/>
    </w:rPr>
  </w:style>
  <w:style w:type="paragraph" w:styleId="Fuzeile">
    <w:name w:val="footer"/>
    <w:basedOn w:val="Standard"/>
    <w:link w:val="FuzeileZchn"/>
    <w:autoRedefine/>
    <w:uiPriority w:val="99"/>
    <w:unhideWhenUsed/>
    <w:qFormat/>
    <w:rsid w:val="00567C97"/>
    <w:pPr>
      <w:tabs>
        <w:tab w:val="center" w:pos="4153"/>
        <w:tab w:val="right" w:pos="8306"/>
      </w:tabs>
    </w:pPr>
    <w:rPr>
      <w:color w:val="000000"/>
      <w:sz w:val="12"/>
      <w:szCs w:val="20"/>
      <w:lang w:val="x-none" w:eastAsia="x-none"/>
    </w:rPr>
  </w:style>
  <w:style w:type="character" w:customStyle="1" w:styleId="FuzeileZchn">
    <w:name w:val="Fußzeile Zchn"/>
    <w:link w:val="Fuzeile"/>
    <w:uiPriority w:val="99"/>
    <w:rsid w:val="00567C97"/>
    <w:rPr>
      <w:rFonts w:ascii="Ubuntu" w:hAnsi="Ubuntu"/>
      <w:color w:val="000000"/>
      <w:sz w:val="12"/>
    </w:rPr>
  </w:style>
  <w:style w:type="character" w:styleId="Seitenzahl">
    <w:name w:val="page number"/>
    <w:uiPriority w:val="99"/>
    <w:semiHidden/>
    <w:unhideWhenUsed/>
    <w:rsid w:val="0055564F"/>
  </w:style>
  <w:style w:type="paragraph" w:customStyle="1" w:styleId="MittleresRaster21">
    <w:name w:val="Mittleres Raster 21"/>
    <w:aliases w:val="Bold"/>
    <w:autoRedefine/>
    <w:uiPriority w:val="1"/>
    <w:qFormat/>
    <w:rsid w:val="00567C97"/>
    <w:pPr>
      <w:spacing w:line="360" w:lineRule="auto"/>
    </w:pPr>
    <w:rPr>
      <w:rFonts w:ascii="Ubuntu Medium" w:hAnsi="Ubuntu Medium"/>
      <w:szCs w:val="24"/>
      <w:lang w:val="cs-CZ" w:eastAsia="en-US"/>
    </w:rPr>
  </w:style>
  <w:style w:type="paragraph" w:customStyle="1" w:styleId="HelleSchattierung-Akzent21">
    <w:name w:val="Helle Schattierung - Akzent 21"/>
    <w:basedOn w:val="Standard"/>
    <w:next w:val="Standard"/>
    <w:link w:val="HelleSchattierung-Akzent2Zchn"/>
    <w:autoRedefine/>
    <w:uiPriority w:val="30"/>
    <w:qFormat/>
    <w:rsid w:val="00567C97"/>
    <w:pPr>
      <w:pBdr>
        <w:bottom w:val="single" w:sz="4" w:space="4" w:color="FF3333"/>
      </w:pBdr>
      <w:spacing w:before="200" w:after="280"/>
      <w:ind w:left="936" w:right="936"/>
    </w:pPr>
    <w:rPr>
      <w:b/>
      <w:bCs/>
      <w:i/>
      <w:iCs/>
      <w:color w:val="FF3333"/>
      <w:szCs w:val="20"/>
      <w:lang w:val="x-none" w:eastAsia="x-none"/>
    </w:rPr>
  </w:style>
  <w:style w:type="character" w:customStyle="1" w:styleId="HelleSchattierung-Akzent2Zchn">
    <w:name w:val="Helle Schattierung - Akzent 2 Zchn"/>
    <w:link w:val="HelleSchattierung-Akzent21"/>
    <w:uiPriority w:val="30"/>
    <w:rsid w:val="00567C97"/>
    <w:rPr>
      <w:rFonts w:ascii="Ubuntu" w:hAnsi="Ubuntu"/>
      <w:b/>
      <w:bCs/>
      <w:i/>
      <w:iCs/>
      <w:color w:val="FF3333"/>
      <w:sz w:val="20"/>
    </w:rPr>
  </w:style>
  <w:style w:type="character" w:customStyle="1" w:styleId="EinfacheTabelle51">
    <w:name w:val="Einfache Tabelle 51"/>
    <w:uiPriority w:val="31"/>
    <w:qFormat/>
    <w:rsid w:val="00567C97"/>
    <w:rPr>
      <w:rFonts w:ascii="Ubuntu" w:hAnsi="Ubuntu"/>
      <w:b w:val="0"/>
      <w:i/>
      <w:smallCaps/>
      <w:color w:val="FF3333"/>
      <w:sz w:val="20"/>
      <w:u w:val="single"/>
    </w:rPr>
  </w:style>
  <w:style w:type="character" w:customStyle="1" w:styleId="TabellemithellemGitternetz1">
    <w:name w:val="Tabelle mit hellem Gitternetz1"/>
    <w:uiPriority w:val="32"/>
    <w:qFormat/>
    <w:rsid w:val="00567C97"/>
    <w:rPr>
      <w:rFonts w:ascii="Ubuntu Medium" w:hAnsi="Ubuntu Medium"/>
      <w:b w:val="0"/>
      <w:bCs/>
      <w:i w:val="0"/>
      <w:smallCaps/>
      <w:color w:val="FF6600"/>
      <w:spacing w:val="5"/>
      <w:sz w:val="20"/>
      <w:u w:val="single"/>
    </w:rPr>
  </w:style>
  <w:style w:type="paragraph" w:customStyle="1" w:styleId="FarbigeListe-Akzent11">
    <w:name w:val="Farbige Liste - Akzent 11"/>
    <w:basedOn w:val="Standard"/>
    <w:autoRedefine/>
    <w:uiPriority w:val="34"/>
    <w:qFormat/>
    <w:rsid w:val="002B49F7"/>
    <w:pPr>
      <w:numPr>
        <w:numId w:val="2"/>
      </w:numPr>
      <w:contextualSpacing/>
    </w:pPr>
  </w:style>
  <w:style w:type="character" w:customStyle="1" w:styleId="Gitternetztabelle1hell1">
    <w:name w:val="Gitternetztabelle 1 hell1"/>
    <w:uiPriority w:val="33"/>
    <w:rsid w:val="00BF15DA"/>
    <w:rPr>
      <w:b/>
      <w:bCs/>
      <w:smallCaps/>
      <w:spacing w:val="5"/>
    </w:rPr>
  </w:style>
  <w:style w:type="paragraph" w:styleId="Dokumentstruktur">
    <w:name w:val="Document Map"/>
    <w:basedOn w:val="Standard"/>
    <w:link w:val="DokumentstrukturZchn"/>
    <w:uiPriority w:val="99"/>
    <w:semiHidden/>
    <w:unhideWhenUsed/>
    <w:rsid w:val="007241B6"/>
    <w:pPr>
      <w:spacing w:line="240" w:lineRule="auto"/>
    </w:pPr>
    <w:rPr>
      <w:rFonts w:ascii="Lucida Grande" w:hAnsi="Lucida Grande"/>
      <w:sz w:val="24"/>
      <w:lang w:val="x-none" w:eastAsia="x-none"/>
    </w:rPr>
  </w:style>
  <w:style w:type="character" w:customStyle="1" w:styleId="DokumentstrukturZchn">
    <w:name w:val="Dokumentstruktur Zchn"/>
    <w:link w:val="Dokumentstruktur"/>
    <w:uiPriority w:val="99"/>
    <w:semiHidden/>
    <w:rsid w:val="007241B6"/>
    <w:rPr>
      <w:rFonts w:ascii="Lucida Grande" w:hAnsi="Lucida Grande" w:cs="Lucida Grande"/>
      <w:sz w:val="24"/>
      <w:szCs w:val="24"/>
    </w:rPr>
  </w:style>
  <w:style w:type="paragraph" w:customStyle="1" w:styleId="FarbigeSchattierung-Akzent11">
    <w:name w:val="Farbige Schattierung - Akzent 11"/>
    <w:hidden/>
    <w:uiPriority w:val="99"/>
    <w:semiHidden/>
    <w:rsid w:val="007241B6"/>
    <w:rPr>
      <w:rFonts w:ascii="Ubuntu" w:hAnsi="Ubuntu"/>
      <w:sz w:val="24"/>
      <w:szCs w:val="24"/>
      <w:lang w:val="cs-CZ" w:eastAsia="en-US"/>
    </w:rPr>
  </w:style>
  <w:style w:type="character" w:styleId="Fett">
    <w:name w:val="Strong"/>
    <w:uiPriority w:val="22"/>
    <w:qFormat/>
    <w:rsid w:val="00567C97"/>
    <w:rPr>
      <w:rFonts w:ascii="Ubuntu" w:hAnsi="Ubuntu"/>
      <w:b/>
      <w:bCs/>
      <w:i w:val="0"/>
      <w:sz w:val="20"/>
    </w:rPr>
  </w:style>
  <w:style w:type="paragraph" w:customStyle="1" w:styleId="FarbigesRaster-Akzent11">
    <w:name w:val="Farbiges Raster - Akzent 11"/>
    <w:basedOn w:val="Standard"/>
    <w:next w:val="Standard"/>
    <w:link w:val="FarbigesRaster-Akzent1Zchn"/>
    <w:uiPriority w:val="29"/>
    <w:rsid w:val="00567C97"/>
    <w:rPr>
      <w:i/>
      <w:iCs/>
      <w:color w:val="000000"/>
      <w:szCs w:val="20"/>
      <w:lang w:val="x-none" w:eastAsia="x-none"/>
    </w:rPr>
  </w:style>
  <w:style w:type="character" w:customStyle="1" w:styleId="FarbigesRaster-Akzent1Zchn">
    <w:name w:val="Farbiges Raster - Akzent 1 Zchn"/>
    <w:link w:val="FarbigesRaster-Akzent11"/>
    <w:uiPriority w:val="29"/>
    <w:rsid w:val="00567C97"/>
    <w:rPr>
      <w:rFonts w:ascii="Ubuntu" w:hAnsi="Ubuntu"/>
      <w:i/>
      <w:iCs/>
      <w:color w:val="000000"/>
      <w:sz w:val="20"/>
    </w:rPr>
  </w:style>
  <w:style w:type="paragraph" w:customStyle="1" w:styleId="Gitternetztabelle32">
    <w:name w:val="Gitternetztabelle 32"/>
    <w:basedOn w:val="berschrift1"/>
    <w:next w:val="Standard"/>
    <w:uiPriority w:val="39"/>
    <w:unhideWhenUsed/>
    <w:qFormat/>
    <w:rsid w:val="00E73EF0"/>
    <w:pPr>
      <w:numPr>
        <w:numId w:val="0"/>
      </w:numPr>
      <w:spacing w:before="240" w:line="259" w:lineRule="auto"/>
      <w:outlineLvl w:val="9"/>
    </w:pPr>
    <w:rPr>
      <w:rFonts w:ascii="Calibri Light" w:eastAsia="MS Gothic" w:hAnsi="Calibri Light"/>
      <w:b w:val="0"/>
      <w:bCs w:val="0"/>
      <w:color w:val="2E74B5"/>
      <w:lang w:val="de-AT" w:eastAsia="de-AT"/>
    </w:rPr>
  </w:style>
  <w:style w:type="character" w:styleId="Hyperlink">
    <w:name w:val="Hyperlink"/>
    <w:uiPriority w:val="99"/>
    <w:unhideWhenUsed/>
    <w:rsid w:val="00E73EF0"/>
    <w:rPr>
      <w:color w:val="0563C1"/>
      <w:u w:val="single"/>
    </w:rPr>
  </w:style>
  <w:style w:type="paragraph" w:customStyle="1" w:styleId="FarbigeListe-Akzent12">
    <w:name w:val="Farbige Liste - Akzent 12"/>
    <w:basedOn w:val="Standard"/>
    <w:uiPriority w:val="72"/>
    <w:qFormat/>
    <w:rsid w:val="00E73EF0"/>
    <w:pPr>
      <w:ind w:left="720"/>
      <w:contextualSpacing/>
    </w:pPr>
  </w:style>
  <w:style w:type="paragraph" w:styleId="Funotentext">
    <w:name w:val="footnote text"/>
    <w:basedOn w:val="Standard"/>
    <w:link w:val="FunotentextZchn"/>
    <w:uiPriority w:val="99"/>
    <w:unhideWhenUsed/>
    <w:rsid w:val="00A53704"/>
    <w:pPr>
      <w:spacing w:line="240" w:lineRule="auto"/>
    </w:pPr>
    <w:rPr>
      <w:szCs w:val="20"/>
    </w:rPr>
  </w:style>
  <w:style w:type="character" w:customStyle="1" w:styleId="FunotentextZchn">
    <w:name w:val="Fußnotentext Zchn"/>
    <w:link w:val="Funotentext"/>
    <w:uiPriority w:val="99"/>
    <w:rsid w:val="00A53704"/>
    <w:rPr>
      <w:rFonts w:ascii="Ubuntu" w:hAnsi="Ubuntu"/>
      <w:lang w:val="cs-CZ" w:eastAsia="en-US"/>
    </w:rPr>
  </w:style>
  <w:style w:type="character" w:styleId="Funotenzeichen">
    <w:name w:val="footnote reference"/>
    <w:uiPriority w:val="99"/>
    <w:unhideWhenUsed/>
    <w:rsid w:val="00A53704"/>
    <w:rPr>
      <w:vertAlign w:val="superscript"/>
    </w:rPr>
  </w:style>
  <w:style w:type="table" w:styleId="Tabellenraster">
    <w:name w:val="Table Grid"/>
    <w:basedOn w:val="NormaleTabelle"/>
    <w:uiPriority w:val="39"/>
    <w:rsid w:val="00D43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816F7"/>
    <w:rPr>
      <w:rFonts w:ascii="Arial" w:eastAsia="Arial" w:hAnsi="Arial" w:cs="Arial"/>
      <w:color w:val="000000"/>
      <w:sz w:val="22"/>
      <w:szCs w:val="22"/>
      <w:lang w:val="es-ES_tradnl" w:eastAsia="es-ES"/>
    </w:rPr>
  </w:style>
  <w:style w:type="table" w:styleId="MittleresRaster2-Akzent3">
    <w:name w:val="Medium Grid 2 Accent 3"/>
    <w:basedOn w:val="NormaleTabelle"/>
    <w:uiPriority w:val="64"/>
    <w:rsid w:val="00E378EA"/>
    <w:rPr>
      <w:color w:val="000000"/>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paragraph" w:styleId="Verzeichnis5">
    <w:name w:val="toc 5"/>
    <w:basedOn w:val="Standard"/>
    <w:next w:val="Standard"/>
    <w:autoRedefine/>
    <w:uiPriority w:val="39"/>
    <w:unhideWhenUsed/>
    <w:rsid w:val="007852C9"/>
    <w:pPr>
      <w:ind w:left="800"/>
    </w:pPr>
    <w:rPr>
      <w:rFonts w:ascii="Calibri" w:hAnsi="Calibri"/>
      <w:szCs w:val="20"/>
    </w:rPr>
  </w:style>
  <w:style w:type="paragraph" w:styleId="Verzeichnis6">
    <w:name w:val="toc 6"/>
    <w:basedOn w:val="Standard"/>
    <w:next w:val="Standard"/>
    <w:autoRedefine/>
    <w:uiPriority w:val="39"/>
    <w:unhideWhenUsed/>
    <w:rsid w:val="007852C9"/>
    <w:pPr>
      <w:ind w:left="1000"/>
    </w:pPr>
    <w:rPr>
      <w:rFonts w:ascii="Calibri" w:hAnsi="Calibri"/>
      <w:szCs w:val="20"/>
    </w:rPr>
  </w:style>
  <w:style w:type="paragraph" w:styleId="Verzeichnis7">
    <w:name w:val="toc 7"/>
    <w:basedOn w:val="Standard"/>
    <w:next w:val="Standard"/>
    <w:autoRedefine/>
    <w:uiPriority w:val="39"/>
    <w:unhideWhenUsed/>
    <w:rsid w:val="007852C9"/>
    <w:pPr>
      <w:ind w:left="1200"/>
    </w:pPr>
    <w:rPr>
      <w:rFonts w:ascii="Calibri" w:hAnsi="Calibri"/>
      <w:szCs w:val="20"/>
    </w:rPr>
  </w:style>
  <w:style w:type="paragraph" w:styleId="Verzeichnis8">
    <w:name w:val="toc 8"/>
    <w:basedOn w:val="Standard"/>
    <w:next w:val="Standard"/>
    <w:autoRedefine/>
    <w:uiPriority w:val="39"/>
    <w:unhideWhenUsed/>
    <w:rsid w:val="007852C9"/>
    <w:pPr>
      <w:ind w:left="1400"/>
    </w:pPr>
    <w:rPr>
      <w:rFonts w:ascii="Calibri" w:hAnsi="Calibri"/>
      <w:szCs w:val="20"/>
    </w:rPr>
  </w:style>
  <w:style w:type="paragraph" w:styleId="Verzeichnis9">
    <w:name w:val="toc 9"/>
    <w:basedOn w:val="Standard"/>
    <w:next w:val="Standard"/>
    <w:autoRedefine/>
    <w:uiPriority w:val="39"/>
    <w:unhideWhenUsed/>
    <w:rsid w:val="007852C9"/>
    <w:pPr>
      <w:ind w:left="1600"/>
    </w:pPr>
    <w:rPr>
      <w:rFonts w:ascii="Calibri" w:hAnsi="Calibri"/>
      <w:szCs w:val="20"/>
    </w:rPr>
  </w:style>
  <w:style w:type="table" w:styleId="MittlereSchattierung2-Akzent3">
    <w:name w:val="Medium Shading 2 Accent 3"/>
    <w:basedOn w:val="NormaleTabelle"/>
    <w:uiPriority w:val="60"/>
    <w:rsid w:val="00CC3EB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ittleresRaster1-Akzent3">
    <w:name w:val="Medium Grid 1 Accent 3"/>
    <w:basedOn w:val="NormaleTabelle"/>
    <w:uiPriority w:val="63"/>
    <w:rsid w:val="001924A1"/>
    <w:rPr>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styleId="Kommentarzeichen">
    <w:name w:val="annotation reference"/>
    <w:uiPriority w:val="99"/>
    <w:semiHidden/>
    <w:unhideWhenUsed/>
    <w:rsid w:val="00356F3F"/>
    <w:rPr>
      <w:sz w:val="16"/>
      <w:szCs w:val="16"/>
    </w:rPr>
  </w:style>
  <w:style w:type="paragraph" w:styleId="Kommentartext">
    <w:name w:val="annotation text"/>
    <w:basedOn w:val="Standard"/>
    <w:link w:val="KommentartextZchn"/>
    <w:uiPriority w:val="99"/>
    <w:semiHidden/>
    <w:unhideWhenUsed/>
    <w:rsid w:val="00356F3F"/>
    <w:pPr>
      <w:spacing w:line="240" w:lineRule="auto"/>
    </w:pPr>
    <w:rPr>
      <w:szCs w:val="20"/>
    </w:rPr>
  </w:style>
  <w:style w:type="character" w:customStyle="1" w:styleId="KommentartextZchn">
    <w:name w:val="Kommentartext Zchn"/>
    <w:link w:val="Kommentartext"/>
    <w:uiPriority w:val="99"/>
    <w:semiHidden/>
    <w:rsid w:val="00356F3F"/>
    <w:rPr>
      <w:rFonts w:ascii="Ubuntu" w:hAnsi="Ubuntu"/>
      <w:lang w:val="cs-CZ" w:eastAsia="en-US"/>
    </w:rPr>
  </w:style>
  <w:style w:type="paragraph" w:styleId="Kommentarthema">
    <w:name w:val="annotation subject"/>
    <w:basedOn w:val="Kommentartext"/>
    <w:next w:val="Kommentartext"/>
    <w:link w:val="KommentarthemaZchn"/>
    <w:uiPriority w:val="99"/>
    <w:semiHidden/>
    <w:unhideWhenUsed/>
    <w:rsid w:val="00356F3F"/>
    <w:rPr>
      <w:b/>
      <w:bCs/>
    </w:rPr>
  </w:style>
  <w:style w:type="character" w:customStyle="1" w:styleId="KommentarthemaZchn">
    <w:name w:val="Kommentarthema Zchn"/>
    <w:link w:val="Kommentarthema"/>
    <w:uiPriority w:val="99"/>
    <w:semiHidden/>
    <w:rsid w:val="00356F3F"/>
    <w:rPr>
      <w:rFonts w:ascii="Ubuntu" w:hAnsi="Ubuntu"/>
      <w:b/>
      <w:bCs/>
      <w:lang w:val="cs-CZ" w:eastAsia="en-US"/>
    </w:rPr>
  </w:style>
  <w:style w:type="paragraph" w:customStyle="1" w:styleId="FarbigeSchattierung-Akzent12">
    <w:name w:val="Farbige Schattierung - Akzent 12"/>
    <w:hidden/>
    <w:uiPriority w:val="71"/>
    <w:rsid w:val="00E73623"/>
    <w:rPr>
      <w:rFonts w:ascii="Ubuntu" w:hAnsi="Ubuntu"/>
      <w:szCs w:val="24"/>
      <w:lang w:val="cs-CZ" w:eastAsia="en-US"/>
    </w:rPr>
  </w:style>
  <w:style w:type="character" w:customStyle="1" w:styleId="highlight">
    <w:name w:val="highlight"/>
    <w:basedOn w:val="Absatz-Standardschriftart"/>
    <w:rsid w:val="00EC2C6C"/>
  </w:style>
  <w:style w:type="paragraph" w:customStyle="1" w:styleId="Standard2">
    <w:name w:val="Standard2"/>
    <w:rsid w:val="009B2829"/>
    <w:pPr>
      <w:spacing w:line="360" w:lineRule="auto"/>
    </w:pPr>
    <w:rPr>
      <w:rFonts w:ascii="Ubuntu" w:eastAsia="Ubuntu" w:hAnsi="Ubuntu" w:cs="Ubuntu"/>
      <w:color w:val="000000"/>
      <w:lang w:val="es-ES_tradnl" w:eastAsia="es-ES"/>
    </w:rPr>
  </w:style>
  <w:style w:type="paragraph" w:styleId="StandardWeb">
    <w:name w:val="Normal (Web)"/>
    <w:basedOn w:val="Standard"/>
    <w:uiPriority w:val="99"/>
    <w:semiHidden/>
    <w:unhideWhenUsed/>
    <w:rsid w:val="006204D3"/>
    <w:pPr>
      <w:spacing w:before="100" w:beforeAutospacing="1" w:after="100" w:afterAutospacing="1" w:line="240" w:lineRule="auto"/>
    </w:pPr>
    <w:rPr>
      <w:rFonts w:ascii="Times" w:hAnsi="Times"/>
      <w:szCs w:val="20"/>
      <w:lang w:val="es-ES_tradnl" w:eastAsia="es-ES"/>
    </w:rPr>
  </w:style>
  <w:style w:type="character" w:styleId="BesuchterLink">
    <w:name w:val="FollowedHyperlink"/>
    <w:uiPriority w:val="99"/>
    <w:semiHidden/>
    <w:unhideWhenUsed/>
    <w:rsid w:val="00BE6244"/>
    <w:rPr>
      <w:color w:val="954F72"/>
      <w:u w:val="single"/>
    </w:rPr>
  </w:style>
  <w:style w:type="table" w:customStyle="1" w:styleId="4">
    <w:name w:val="4"/>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3">
    <w:name w:val="3"/>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2">
    <w:name w:val="2"/>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table" w:customStyle="1" w:styleId="1">
    <w:name w:val="1"/>
    <w:basedOn w:val="NormaleTabelle"/>
    <w:rsid w:val="00EF2A7C"/>
    <w:pPr>
      <w:pBdr>
        <w:top w:val="nil"/>
        <w:left w:val="nil"/>
        <w:bottom w:val="nil"/>
        <w:right w:val="nil"/>
        <w:between w:val="nil"/>
      </w:pBdr>
    </w:pPr>
    <w:rPr>
      <w:rFonts w:ascii="Ubuntu" w:eastAsia="Ubuntu" w:hAnsi="Ubuntu" w:cs="Ubuntu"/>
      <w:color w:val="000000"/>
      <w:lang w:val="en-GB"/>
    </w:rPr>
    <w:tblPr>
      <w:tblStyleRowBandSize w:val="1"/>
      <w:tblStyleColBandSize w:val="1"/>
    </w:tblPr>
  </w:style>
  <w:style w:type="paragraph" w:styleId="Listenabsatz">
    <w:name w:val="List Paragraph"/>
    <w:basedOn w:val="Standard"/>
    <w:uiPriority w:val="34"/>
    <w:qFormat/>
    <w:rsid w:val="004E4435"/>
    <w:pPr>
      <w:spacing w:line="240" w:lineRule="auto"/>
      <w:ind w:left="720"/>
      <w:contextualSpacing/>
    </w:pPr>
    <w:rPr>
      <w:rFonts w:ascii="Calibri" w:eastAsia="Calibri" w:hAnsi="Calibri"/>
      <w:sz w:val="24"/>
      <w:lang w:val="de-AT"/>
    </w:rPr>
  </w:style>
  <w:style w:type="table" w:customStyle="1" w:styleId="Tabellenraster1">
    <w:name w:val="Tabellenraster1"/>
    <w:basedOn w:val="NormaleTabelle"/>
    <w:next w:val="Tabellenraster"/>
    <w:uiPriority w:val="39"/>
    <w:rsid w:val="00D6057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D73744"/>
    <w:pPr>
      <w:spacing w:line="240" w:lineRule="auto"/>
    </w:pPr>
    <w:rPr>
      <w:rFonts w:ascii="Calibri" w:eastAsiaTheme="minorHAnsi" w:hAnsi="Calibri" w:cstheme="minorBidi"/>
      <w:sz w:val="22"/>
      <w:szCs w:val="21"/>
      <w:lang w:val="de-AT"/>
    </w:rPr>
  </w:style>
  <w:style w:type="character" w:customStyle="1" w:styleId="NurTextZchn">
    <w:name w:val="Nur Text Zchn"/>
    <w:basedOn w:val="Absatz-Standardschriftart"/>
    <w:link w:val="NurText"/>
    <w:uiPriority w:val="99"/>
    <w:rsid w:val="00D73744"/>
    <w:rPr>
      <w:rFonts w:eastAsiaTheme="minorHAnsi" w:cstheme="minorBidi"/>
      <w:sz w:val="22"/>
      <w:szCs w:val="21"/>
      <w:lang w:eastAsia="en-US"/>
    </w:rPr>
  </w:style>
  <w:style w:type="paragraph" w:styleId="Beschriftung">
    <w:name w:val="caption"/>
    <w:basedOn w:val="Standard"/>
    <w:next w:val="Standard"/>
    <w:uiPriority w:val="35"/>
    <w:unhideWhenUsed/>
    <w:qFormat/>
    <w:rsid w:val="00D8550E"/>
    <w:pPr>
      <w:spacing w:after="200" w:line="240" w:lineRule="auto"/>
    </w:pPr>
    <w:rPr>
      <w:i/>
      <w:iCs/>
      <w:color w:val="44546A" w:themeColor="text2"/>
      <w:sz w:val="18"/>
      <w:szCs w:val="18"/>
    </w:rPr>
  </w:style>
  <w:style w:type="character" w:customStyle="1" w:styleId="berschrift6Zchn">
    <w:name w:val="Überschrift 6 Zchn"/>
    <w:basedOn w:val="Absatz-Standardschriftart"/>
    <w:link w:val="berschrift6"/>
    <w:rsid w:val="005C1692"/>
    <w:rPr>
      <w:rFonts w:ascii="Ubuntu" w:eastAsia="Ubuntu" w:hAnsi="Ubuntu" w:cs="Ubuntu"/>
      <w:b/>
      <w:lang w:val="en-US" w:eastAsia="en-US"/>
    </w:rPr>
  </w:style>
  <w:style w:type="paragraph" w:customStyle="1" w:styleId="QuickScan">
    <w:name w:val="QuickScan"/>
    <w:basedOn w:val="Standard"/>
    <w:rsid w:val="00602502"/>
    <w:pPr>
      <w:spacing w:after="120" w:line="240" w:lineRule="auto"/>
    </w:pPr>
    <w:rPr>
      <w:rFonts w:ascii="Arial" w:eastAsia="Arial" w:hAnsi="Arial"/>
      <w:noProof w:val="0"/>
      <w:color w:val="000080"/>
      <w:sz w:val="22"/>
      <w:szCs w:val="22"/>
      <w:lang w:eastAsia="en-GB"/>
    </w:rPr>
  </w:style>
  <w:style w:type="character" w:customStyle="1" w:styleId="Mention1">
    <w:name w:val="Mention1"/>
    <w:basedOn w:val="Absatz-Standardschriftart"/>
    <w:uiPriority w:val="99"/>
    <w:semiHidden/>
    <w:unhideWhenUsed/>
    <w:rsid w:val="00602502"/>
    <w:rPr>
      <w:color w:val="2B579A"/>
      <w:shd w:val="clear" w:color="auto" w:fill="E6E6E6"/>
    </w:rPr>
  </w:style>
  <w:style w:type="character" w:customStyle="1" w:styleId="Vermelding1">
    <w:name w:val="Vermelding1"/>
    <w:basedOn w:val="Absatz-Standardschriftart"/>
    <w:uiPriority w:val="99"/>
    <w:semiHidden/>
    <w:unhideWhenUsed/>
    <w:rsid w:val="006025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5790">
      <w:bodyDiv w:val="1"/>
      <w:marLeft w:val="0"/>
      <w:marRight w:val="0"/>
      <w:marTop w:val="0"/>
      <w:marBottom w:val="0"/>
      <w:divBdr>
        <w:top w:val="none" w:sz="0" w:space="0" w:color="auto"/>
        <w:left w:val="none" w:sz="0" w:space="0" w:color="auto"/>
        <w:bottom w:val="none" w:sz="0" w:space="0" w:color="auto"/>
        <w:right w:val="none" w:sz="0" w:space="0" w:color="auto"/>
      </w:divBdr>
      <w:divsChild>
        <w:div w:id="954599219">
          <w:marLeft w:val="0"/>
          <w:marRight w:val="0"/>
          <w:marTop w:val="0"/>
          <w:marBottom w:val="0"/>
          <w:divBdr>
            <w:top w:val="none" w:sz="0" w:space="0" w:color="auto"/>
            <w:left w:val="none" w:sz="0" w:space="0" w:color="auto"/>
            <w:bottom w:val="none" w:sz="0" w:space="0" w:color="auto"/>
            <w:right w:val="none" w:sz="0" w:space="0" w:color="auto"/>
          </w:divBdr>
        </w:div>
        <w:div w:id="1080296421">
          <w:marLeft w:val="0"/>
          <w:marRight w:val="0"/>
          <w:marTop w:val="0"/>
          <w:marBottom w:val="0"/>
          <w:divBdr>
            <w:top w:val="none" w:sz="0" w:space="0" w:color="auto"/>
            <w:left w:val="none" w:sz="0" w:space="0" w:color="auto"/>
            <w:bottom w:val="none" w:sz="0" w:space="0" w:color="auto"/>
            <w:right w:val="none" w:sz="0" w:space="0" w:color="auto"/>
          </w:divBdr>
        </w:div>
        <w:div w:id="1649094222">
          <w:marLeft w:val="0"/>
          <w:marRight w:val="0"/>
          <w:marTop w:val="0"/>
          <w:marBottom w:val="0"/>
          <w:divBdr>
            <w:top w:val="none" w:sz="0" w:space="0" w:color="auto"/>
            <w:left w:val="none" w:sz="0" w:space="0" w:color="auto"/>
            <w:bottom w:val="none" w:sz="0" w:space="0" w:color="auto"/>
            <w:right w:val="none" w:sz="0" w:space="0" w:color="auto"/>
          </w:divBdr>
        </w:div>
        <w:div w:id="1811362495">
          <w:marLeft w:val="0"/>
          <w:marRight w:val="0"/>
          <w:marTop w:val="0"/>
          <w:marBottom w:val="0"/>
          <w:divBdr>
            <w:top w:val="none" w:sz="0" w:space="0" w:color="auto"/>
            <w:left w:val="none" w:sz="0" w:space="0" w:color="auto"/>
            <w:bottom w:val="none" w:sz="0" w:space="0" w:color="auto"/>
            <w:right w:val="none" w:sz="0" w:space="0" w:color="auto"/>
          </w:divBdr>
        </w:div>
        <w:div w:id="1883858844">
          <w:marLeft w:val="0"/>
          <w:marRight w:val="0"/>
          <w:marTop w:val="0"/>
          <w:marBottom w:val="0"/>
          <w:divBdr>
            <w:top w:val="none" w:sz="0" w:space="0" w:color="auto"/>
            <w:left w:val="none" w:sz="0" w:space="0" w:color="auto"/>
            <w:bottom w:val="none" w:sz="0" w:space="0" w:color="auto"/>
            <w:right w:val="none" w:sz="0" w:space="0" w:color="auto"/>
          </w:divBdr>
        </w:div>
      </w:divsChild>
    </w:div>
    <w:div w:id="56129712">
      <w:bodyDiv w:val="1"/>
      <w:marLeft w:val="0"/>
      <w:marRight w:val="0"/>
      <w:marTop w:val="0"/>
      <w:marBottom w:val="0"/>
      <w:divBdr>
        <w:top w:val="none" w:sz="0" w:space="0" w:color="auto"/>
        <w:left w:val="none" w:sz="0" w:space="0" w:color="auto"/>
        <w:bottom w:val="none" w:sz="0" w:space="0" w:color="auto"/>
        <w:right w:val="none" w:sz="0" w:space="0" w:color="auto"/>
      </w:divBdr>
    </w:div>
    <w:div w:id="59907178">
      <w:bodyDiv w:val="1"/>
      <w:marLeft w:val="0"/>
      <w:marRight w:val="0"/>
      <w:marTop w:val="0"/>
      <w:marBottom w:val="0"/>
      <w:divBdr>
        <w:top w:val="none" w:sz="0" w:space="0" w:color="auto"/>
        <w:left w:val="none" w:sz="0" w:space="0" w:color="auto"/>
        <w:bottom w:val="none" w:sz="0" w:space="0" w:color="auto"/>
        <w:right w:val="none" w:sz="0" w:space="0" w:color="auto"/>
      </w:divBdr>
    </w:div>
    <w:div w:id="102111113">
      <w:bodyDiv w:val="1"/>
      <w:marLeft w:val="0"/>
      <w:marRight w:val="0"/>
      <w:marTop w:val="0"/>
      <w:marBottom w:val="0"/>
      <w:divBdr>
        <w:top w:val="none" w:sz="0" w:space="0" w:color="auto"/>
        <w:left w:val="none" w:sz="0" w:space="0" w:color="auto"/>
        <w:bottom w:val="none" w:sz="0" w:space="0" w:color="auto"/>
        <w:right w:val="none" w:sz="0" w:space="0" w:color="auto"/>
      </w:divBdr>
    </w:div>
    <w:div w:id="209346515">
      <w:bodyDiv w:val="1"/>
      <w:marLeft w:val="0"/>
      <w:marRight w:val="0"/>
      <w:marTop w:val="0"/>
      <w:marBottom w:val="0"/>
      <w:divBdr>
        <w:top w:val="none" w:sz="0" w:space="0" w:color="auto"/>
        <w:left w:val="none" w:sz="0" w:space="0" w:color="auto"/>
        <w:bottom w:val="none" w:sz="0" w:space="0" w:color="auto"/>
        <w:right w:val="none" w:sz="0" w:space="0" w:color="auto"/>
      </w:divBdr>
    </w:div>
    <w:div w:id="247276314">
      <w:bodyDiv w:val="1"/>
      <w:marLeft w:val="0"/>
      <w:marRight w:val="0"/>
      <w:marTop w:val="0"/>
      <w:marBottom w:val="0"/>
      <w:divBdr>
        <w:top w:val="none" w:sz="0" w:space="0" w:color="auto"/>
        <w:left w:val="none" w:sz="0" w:space="0" w:color="auto"/>
        <w:bottom w:val="none" w:sz="0" w:space="0" w:color="auto"/>
        <w:right w:val="none" w:sz="0" w:space="0" w:color="auto"/>
      </w:divBdr>
      <w:divsChild>
        <w:div w:id="43872825">
          <w:marLeft w:val="0"/>
          <w:marRight w:val="0"/>
          <w:marTop w:val="0"/>
          <w:marBottom w:val="0"/>
          <w:divBdr>
            <w:top w:val="none" w:sz="0" w:space="0" w:color="auto"/>
            <w:left w:val="none" w:sz="0" w:space="0" w:color="auto"/>
            <w:bottom w:val="none" w:sz="0" w:space="0" w:color="auto"/>
            <w:right w:val="none" w:sz="0" w:space="0" w:color="auto"/>
          </w:divBdr>
        </w:div>
        <w:div w:id="134375839">
          <w:marLeft w:val="0"/>
          <w:marRight w:val="0"/>
          <w:marTop w:val="0"/>
          <w:marBottom w:val="0"/>
          <w:divBdr>
            <w:top w:val="none" w:sz="0" w:space="0" w:color="auto"/>
            <w:left w:val="none" w:sz="0" w:space="0" w:color="auto"/>
            <w:bottom w:val="none" w:sz="0" w:space="0" w:color="auto"/>
            <w:right w:val="none" w:sz="0" w:space="0" w:color="auto"/>
          </w:divBdr>
        </w:div>
        <w:div w:id="145705520">
          <w:marLeft w:val="0"/>
          <w:marRight w:val="0"/>
          <w:marTop w:val="0"/>
          <w:marBottom w:val="0"/>
          <w:divBdr>
            <w:top w:val="none" w:sz="0" w:space="0" w:color="auto"/>
            <w:left w:val="none" w:sz="0" w:space="0" w:color="auto"/>
            <w:bottom w:val="none" w:sz="0" w:space="0" w:color="auto"/>
            <w:right w:val="none" w:sz="0" w:space="0" w:color="auto"/>
          </w:divBdr>
        </w:div>
        <w:div w:id="358094479">
          <w:marLeft w:val="0"/>
          <w:marRight w:val="0"/>
          <w:marTop w:val="0"/>
          <w:marBottom w:val="0"/>
          <w:divBdr>
            <w:top w:val="none" w:sz="0" w:space="0" w:color="auto"/>
            <w:left w:val="none" w:sz="0" w:space="0" w:color="auto"/>
            <w:bottom w:val="none" w:sz="0" w:space="0" w:color="auto"/>
            <w:right w:val="none" w:sz="0" w:space="0" w:color="auto"/>
          </w:divBdr>
        </w:div>
        <w:div w:id="643197925">
          <w:marLeft w:val="0"/>
          <w:marRight w:val="0"/>
          <w:marTop w:val="0"/>
          <w:marBottom w:val="0"/>
          <w:divBdr>
            <w:top w:val="none" w:sz="0" w:space="0" w:color="auto"/>
            <w:left w:val="none" w:sz="0" w:space="0" w:color="auto"/>
            <w:bottom w:val="none" w:sz="0" w:space="0" w:color="auto"/>
            <w:right w:val="none" w:sz="0" w:space="0" w:color="auto"/>
          </w:divBdr>
        </w:div>
        <w:div w:id="761680017">
          <w:marLeft w:val="0"/>
          <w:marRight w:val="0"/>
          <w:marTop w:val="0"/>
          <w:marBottom w:val="0"/>
          <w:divBdr>
            <w:top w:val="none" w:sz="0" w:space="0" w:color="auto"/>
            <w:left w:val="none" w:sz="0" w:space="0" w:color="auto"/>
            <w:bottom w:val="none" w:sz="0" w:space="0" w:color="auto"/>
            <w:right w:val="none" w:sz="0" w:space="0" w:color="auto"/>
          </w:divBdr>
        </w:div>
        <w:div w:id="815489793">
          <w:marLeft w:val="0"/>
          <w:marRight w:val="0"/>
          <w:marTop w:val="0"/>
          <w:marBottom w:val="0"/>
          <w:divBdr>
            <w:top w:val="none" w:sz="0" w:space="0" w:color="auto"/>
            <w:left w:val="none" w:sz="0" w:space="0" w:color="auto"/>
            <w:bottom w:val="none" w:sz="0" w:space="0" w:color="auto"/>
            <w:right w:val="none" w:sz="0" w:space="0" w:color="auto"/>
          </w:divBdr>
        </w:div>
        <w:div w:id="917137176">
          <w:marLeft w:val="0"/>
          <w:marRight w:val="0"/>
          <w:marTop w:val="0"/>
          <w:marBottom w:val="0"/>
          <w:divBdr>
            <w:top w:val="none" w:sz="0" w:space="0" w:color="auto"/>
            <w:left w:val="none" w:sz="0" w:space="0" w:color="auto"/>
            <w:bottom w:val="none" w:sz="0" w:space="0" w:color="auto"/>
            <w:right w:val="none" w:sz="0" w:space="0" w:color="auto"/>
          </w:divBdr>
        </w:div>
        <w:div w:id="1563708368">
          <w:marLeft w:val="0"/>
          <w:marRight w:val="0"/>
          <w:marTop w:val="0"/>
          <w:marBottom w:val="0"/>
          <w:divBdr>
            <w:top w:val="none" w:sz="0" w:space="0" w:color="auto"/>
            <w:left w:val="none" w:sz="0" w:space="0" w:color="auto"/>
            <w:bottom w:val="none" w:sz="0" w:space="0" w:color="auto"/>
            <w:right w:val="none" w:sz="0" w:space="0" w:color="auto"/>
          </w:divBdr>
        </w:div>
        <w:div w:id="1932732842">
          <w:marLeft w:val="0"/>
          <w:marRight w:val="0"/>
          <w:marTop w:val="0"/>
          <w:marBottom w:val="0"/>
          <w:divBdr>
            <w:top w:val="none" w:sz="0" w:space="0" w:color="auto"/>
            <w:left w:val="none" w:sz="0" w:space="0" w:color="auto"/>
            <w:bottom w:val="none" w:sz="0" w:space="0" w:color="auto"/>
            <w:right w:val="none" w:sz="0" w:space="0" w:color="auto"/>
          </w:divBdr>
        </w:div>
        <w:div w:id="2034724925">
          <w:marLeft w:val="0"/>
          <w:marRight w:val="0"/>
          <w:marTop w:val="0"/>
          <w:marBottom w:val="0"/>
          <w:divBdr>
            <w:top w:val="none" w:sz="0" w:space="0" w:color="auto"/>
            <w:left w:val="none" w:sz="0" w:space="0" w:color="auto"/>
            <w:bottom w:val="none" w:sz="0" w:space="0" w:color="auto"/>
            <w:right w:val="none" w:sz="0" w:space="0" w:color="auto"/>
          </w:divBdr>
        </w:div>
      </w:divsChild>
    </w:div>
    <w:div w:id="316690443">
      <w:bodyDiv w:val="1"/>
      <w:marLeft w:val="0"/>
      <w:marRight w:val="0"/>
      <w:marTop w:val="0"/>
      <w:marBottom w:val="0"/>
      <w:divBdr>
        <w:top w:val="none" w:sz="0" w:space="0" w:color="auto"/>
        <w:left w:val="none" w:sz="0" w:space="0" w:color="auto"/>
        <w:bottom w:val="none" w:sz="0" w:space="0" w:color="auto"/>
        <w:right w:val="none" w:sz="0" w:space="0" w:color="auto"/>
      </w:divBdr>
    </w:div>
    <w:div w:id="386876078">
      <w:bodyDiv w:val="1"/>
      <w:marLeft w:val="0"/>
      <w:marRight w:val="0"/>
      <w:marTop w:val="0"/>
      <w:marBottom w:val="0"/>
      <w:divBdr>
        <w:top w:val="none" w:sz="0" w:space="0" w:color="auto"/>
        <w:left w:val="none" w:sz="0" w:space="0" w:color="auto"/>
        <w:bottom w:val="none" w:sz="0" w:space="0" w:color="auto"/>
        <w:right w:val="none" w:sz="0" w:space="0" w:color="auto"/>
      </w:divBdr>
      <w:divsChild>
        <w:div w:id="122041631">
          <w:marLeft w:val="0"/>
          <w:marRight w:val="0"/>
          <w:marTop w:val="0"/>
          <w:marBottom w:val="0"/>
          <w:divBdr>
            <w:top w:val="none" w:sz="0" w:space="0" w:color="auto"/>
            <w:left w:val="none" w:sz="0" w:space="0" w:color="auto"/>
            <w:bottom w:val="none" w:sz="0" w:space="0" w:color="auto"/>
            <w:right w:val="none" w:sz="0" w:space="0" w:color="auto"/>
          </w:divBdr>
        </w:div>
        <w:div w:id="2078673401">
          <w:marLeft w:val="0"/>
          <w:marRight w:val="0"/>
          <w:marTop w:val="0"/>
          <w:marBottom w:val="0"/>
          <w:divBdr>
            <w:top w:val="none" w:sz="0" w:space="0" w:color="auto"/>
            <w:left w:val="none" w:sz="0" w:space="0" w:color="auto"/>
            <w:bottom w:val="none" w:sz="0" w:space="0" w:color="auto"/>
            <w:right w:val="none" w:sz="0" w:space="0" w:color="auto"/>
          </w:divBdr>
        </w:div>
      </w:divsChild>
    </w:div>
    <w:div w:id="426391230">
      <w:bodyDiv w:val="1"/>
      <w:marLeft w:val="0"/>
      <w:marRight w:val="0"/>
      <w:marTop w:val="0"/>
      <w:marBottom w:val="0"/>
      <w:divBdr>
        <w:top w:val="none" w:sz="0" w:space="0" w:color="auto"/>
        <w:left w:val="none" w:sz="0" w:space="0" w:color="auto"/>
        <w:bottom w:val="none" w:sz="0" w:space="0" w:color="auto"/>
        <w:right w:val="none" w:sz="0" w:space="0" w:color="auto"/>
      </w:divBdr>
      <w:divsChild>
        <w:div w:id="1727877659">
          <w:marLeft w:val="0"/>
          <w:marRight w:val="0"/>
          <w:marTop w:val="0"/>
          <w:marBottom w:val="0"/>
          <w:divBdr>
            <w:top w:val="none" w:sz="0" w:space="0" w:color="auto"/>
            <w:left w:val="none" w:sz="0" w:space="0" w:color="auto"/>
            <w:bottom w:val="none" w:sz="0" w:space="0" w:color="auto"/>
            <w:right w:val="none" w:sz="0" w:space="0" w:color="auto"/>
          </w:divBdr>
        </w:div>
        <w:div w:id="2091193723">
          <w:marLeft w:val="0"/>
          <w:marRight w:val="0"/>
          <w:marTop w:val="0"/>
          <w:marBottom w:val="0"/>
          <w:divBdr>
            <w:top w:val="none" w:sz="0" w:space="0" w:color="auto"/>
            <w:left w:val="none" w:sz="0" w:space="0" w:color="auto"/>
            <w:bottom w:val="none" w:sz="0" w:space="0" w:color="auto"/>
            <w:right w:val="none" w:sz="0" w:space="0" w:color="auto"/>
          </w:divBdr>
        </w:div>
      </w:divsChild>
    </w:div>
    <w:div w:id="433980458">
      <w:bodyDiv w:val="1"/>
      <w:marLeft w:val="0"/>
      <w:marRight w:val="0"/>
      <w:marTop w:val="0"/>
      <w:marBottom w:val="0"/>
      <w:divBdr>
        <w:top w:val="none" w:sz="0" w:space="0" w:color="auto"/>
        <w:left w:val="none" w:sz="0" w:space="0" w:color="auto"/>
        <w:bottom w:val="none" w:sz="0" w:space="0" w:color="auto"/>
        <w:right w:val="none" w:sz="0" w:space="0" w:color="auto"/>
      </w:divBdr>
      <w:divsChild>
        <w:div w:id="1710687466">
          <w:marLeft w:val="0"/>
          <w:marRight w:val="0"/>
          <w:marTop w:val="0"/>
          <w:marBottom w:val="0"/>
          <w:divBdr>
            <w:top w:val="none" w:sz="0" w:space="0" w:color="auto"/>
            <w:left w:val="none" w:sz="0" w:space="0" w:color="auto"/>
            <w:bottom w:val="none" w:sz="0" w:space="0" w:color="auto"/>
            <w:right w:val="none" w:sz="0" w:space="0" w:color="auto"/>
          </w:divBdr>
          <w:divsChild>
            <w:div w:id="292323012">
              <w:marLeft w:val="0"/>
              <w:marRight w:val="0"/>
              <w:marTop w:val="0"/>
              <w:marBottom w:val="0"/>
              <w:divBdr>
                <w:top w:val="none" w:sz="0" w:space="0" w:color="auto"/>
                <w:left w:val="none" w:sz="0" w:space="0" w:color="auto"/>
                <w:bottom w:val="none" w:sz="0" w:space="0" w:color="auto"/>
                <w:right w:val="none" w:sz="0" w:space="0" w:color="auto"/>
              </w:divBdr>
              <w:divsChild>
                <w:div w:id="812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20794">
      <w:bodyDiv w:val="1"/>
      <w:marLeft w:val="0"/>
      <w:marRight w:val="0"/>
      <w:marTop w:val="0"/>
      <w:marBottom w:val="0"/>
      <w:divBdr>
        <w:top w:val="none" w:sz="0" w:space="0" w:color="auto"/>
        <w:left w:val="none" w:sz="0" w:space="0" w:color="auto"/>
        <w:bottom w:val="none" w:sz="0" w:space="0" w:color="auto"/>
        <w:right w:val="none" w:sz="0" w:space="0" w:color="auto"/>
      </w:divBdr>
    </w:div>
    <w:div w:id="482311948">
      <w:bodyDiv w:val="1"/>
      <w:marLeft w:val="0"/>
      <w:marRight w:val="0"/>
      <w:marTop w:val="0"/>
      <w:marBottom w:val="0"/>
      <w:divBdr>
        <w:top w:val="none" w:sz="0" w:space="0" w:color="auto"/>
        <w:left w:val="none" w:sz="0" w:space="0" w:color="auto"/>
        <w:bottom w:val="none" w:sz="0" w:space="0" w:color="auto"/>
        <w:right w:val="none" w:sz="0" w:space="0" w:color="auto"/>
      </w:divBdr>
    </w:div>
    <w:div w:id="570578372">
      <w:bodyDiv w:val="1"/>
      <w:marLeft w:val="0"/>
      <w:marRight w:val="0"/>
      <w:marTop w:val="0"/>
      <w:marBottom w:val="0"/>
      <w:divBdr>
        <w:top w:val="none" w:sz="0" w:space="0" w:color="auto"/>
        <w:left w:val="none" w:sz="0" w:space="0" w:color="auto"/>
        <w:bottom w:val="none" w:sz="0" w:space="0" w:color="auto"/>
        <w:right w:val="none" w:sz="0" w:space="0" w:color="auto"/>
      </w:divBdr>
    </w:div>
    <w:div w:id="596986944">
      <w:bodyDiv w:val="1"/>
      <w:marLeft w:val="0"/>
      <w:marRight w:val="0"/>
      <w:marTop w:val="0"/>
      <w:marBottom w:val="0"/>
      <w:divBdr>
        <w:top w:val="none" w:sz="0" w:space="0" w:color="auto"/>
        <w:left w:val="none" w:sz="0" w:space="0" w:color="auto"/>
        <w:bottom w:val="none" w:sz="0" w:space="0" w:color="auto"/>
        <w:right w:val="none" w:sz="0" w:space="0" w:color="auto"/>
      </w:divBdr>
    </w:div>
    <w:div w:id="620960110">
      <w:bodyDiv w:val="1"/>
      <w:marLeft w:val="0"/>
      <w:marRight w:val="0"/>
      <w:marTop w:val="0"/>
      <w:marBottom w:val="0"/>
      <w:divBdr>
        <w:top w:val="none" w:sz="0" w:space="0" w:color="auto"/>
        <w:left w:val="none" w:sz="0" w:space="0" w:color="auto"/>
        <w:bottom w:val="none" w:sz="0" w:space="0" w:color="auto"/>
        <w:right w:val="none" w:sz="0" w:space="0" w:color="auto"/>
      </w:divBdr>
    </w:div>
    <w:div w:id="792796622">
      <w:bodyDiv w:val="1"/>
      <w:marLeft w:val="0"/>
      <w:marRight w:val="0"/>
      <w:marTop w:val="0"/>
      <w:marBottom w:val="0"/>
      <w:divBdr>
        <w:top w:val="none" w:sz="0" w:space="0" w:color="auto"/>
        <w:left w:val="none" w:sz="0" w:space="0" w:color="auto"/>
        <w:bottom w:val="none" w:sz="0" w:space="0" w:color="auto"/>
        <w:right w:val="none" w:sz="0" w:space="0" w:color="auto"/>
      </w:divBdr>
    </w:div>
    <w:div w:id="803356865">
      <w:bodyDiv w:val="1"/>
      <w:marLeft w:val="0"/>
      <w:marRight w:val="0"/>
      <w:marTop w:val="0"/>
      <w:marBottom w:val="0"/>
      <w:divBdr>
        <w:top w:val="none" w:sz="0" w:space="0" w:color="auto"/>
        <w:left w:val="none" w:sz="0" w:space="0" w:color="auto"/>
        <w:bottom w:val="none" w:sz="0" w:space="0" w:color="auto"/>
        <w:right w:val="none" w:sz="0" w:space="0" w:color="auto"/>
      </w:divBdr>
    </w:div>
    <w:div w:id="841555420">
      <w:bodyDiv w:val="1"/>
      <w:marLeft w:val="0"/>
      <w:marRight w:val="0"/>
      <w:marTop w:val="0"/>
      <w:marBottom w:val="0"/>
      <w:divBdr>
        <w:top w:val="none" w:sz="0" w:space="0" w:color="auto"/>
        <w:left w:val="none" w:sz="0" w:space="0" w:color="auto"/>
        <w:bottom w:val="none" w:sz="0" w:space="0" w:color="auto"/>
        <w:right w:val="none" w:sz="0" w:space="0" w:color="auto"/>
      </w:divBdr>
    </w:div>
    <w:div w:id="953709676">
      <w:bodyDiv w:val="1"/>
      <w:marLeft w:val="0"/>
      <w:marRight w:val="0"/>
      <w:marTop w:val="0"/>
      <w:marBottom w:val="0"/>
      <w:divBdr>
        <w:top w:val="none" w:sz="0" w:space="0" w:color="auto"/>
        <w:left w:val="none" w:sz="0" w:space="0" w:color="auto"/>
        <w:bottom w:val="none" w:sz="0" w:space="0" w:color="auto"/>
        <w:right w:val="none" w:sz="0" w:space="0" w:color="auto"/>
      </w:divBdr>
      <w:divsChild>
        <w:div w:id="571358241">
          <w:marLeft w:val="-108"/>
          <w:marRight w:val="0"/>
          <w:marTop w:val="0"/>
          <w:marBottom w:val="0"/>
          <w:divBdr>
            <w:top w:val="none" w:sz="0" w:space="0" w:color="auto"/>
            <w:left w:val="none" w:sz="0" w:space="0" w:color="auto"/>
            <w:bottom w:val="none" w:sz="0" w:space="0" w:color="auto"/>
            <w:right w:val="none" w:sz="0" w:space="0" w:color="auto"/>
          </w:divBdr>
        </w:div>
      </w:divsChild>
    </w:div>
    <w:div w:id="959385203">
      <w:bodyDiv w:val="1"/>
      <w:marLeft w:val="0"/>
      <w:marRight w:val="0"/>
      <w:marTop w:val="0"/>
      <w:marBottom w:val="0"/>
      <w:divBdr>
        <w:top w:val="none" w:sz="0" w:space="0" w:color="auto"/>
        <w:left w:val="none" w:sz="0" w:space="0" w:color="auto"/>
        <w:bottom w:val="none" w:sz="0" w:space="0" w:color="auto"/>
        <w:right w:val="none" w:sz="0" w:space="0" w:color="auto"/>
      </w:divBdr>
    </w:div>
    <w:div w:id="973288863">
      <w:bodyDiv w:val="1"/>
      <w:marLeft w:val="0"/>
      <w:marRight w:val="0"/>
      <w:marTop w:val="0"/>
      <w:marBottom w:val="0"/>
      <w:divBdr>
        <w:top w:val="none" w:sz="0" w:space="0" w:color="auto"/>
        <w:left w:val="none" w:sz="0" w:space="0" w:color="auto"/>
        <w:bottom w:val="none" w:sz="0" w:space="0" w:color="auto"/>
        <w:right w:val="none" w:sz="0" w:space="0" w:color="auto"/>
      </w:divBdr>
    </w:div>
    <w:div w:id="1001665880">
      <w:bodyDiv w:val="1"/>
      <w:marLeft w:val="0"/>
      <w:marRight w:val="0"/>
      <w:marTop w:val="0"/>
      <w:marBottom w:val="0"/>
      <w:divBdr>
        <w:top w:val="none" w:sz="0" w:space="0" w:color="auto"/>
        <w:left w:val="none" w:sz="0" w:space="0" w:color="auto"/>
        <w:bottom w:val="none" w:sz="0" w:space="0" w:color="auto"/>
        <w:right w:val="none" w:sz="0" w:space="0" w:color="auto"/>
      </w:divBdr>
      <w:divsChild>
        <w:div w:id="362370021">
          <w:marLeft w:val="0"/>
          <w:marRight w:val="0"/>
          <w:marTop w:val="0"/>
          <w:marBottom w:val="0"/>
          <w:divBdr>
            <w:top w:val="none" w:sz="0" w:space="0" w:color="auto"/>
            <w:left w:val="none" w:sz="0" w:space="0" w:color="auto"/>
            <w:bottom w:val="none" w:sz="0" w:space="0" w:color="auto"/>
            <w:right w:val="none" w:sz="0" w:space="0" w:color="auto"/>
          </w:divBdr>
        </w:div>
        <w:div w:id="617182258">
          <w:marLeft w:val="0"/>
          <w:marRight w:val="0"/>
          <w:marTop w:val="0"/>
          <w:marBottom w:val="0"/>
          <w:divBdr>
            <w:top w:val="none" w:sz="0" w:space="0" w:color="auto"/>
            <w:left w:val="none" w:sz="0" w:space="0" w:color="auto"/>
            <w:bottom w:val="none" w:sz="0" w:space="0" w:color="auto"/>
            <w:right w:val="none" w:sz="0" w:space="0" w:color="auto"/>
          </w:divBdr>
        </w:div>
        <w:div w:id="700592503">
          <w:marLeft w:val="0"/>
          <w:marRight w:val="0"/>
          <w:marTop w:val="0"/>
          <w:marBottom w:val="0"/>
          <w:divBdr>
            <w:top w:val="none" w:sz="0" w:space="0" w:color="auto"/>
            <w:left w:val="none" w:sz="0" w:space="0" w:color="auto"/>
            <w:bottom w:val="none" w:sz="0" w:space="0" w:color="auto"/>
            <w:right w:val="none" w:sz="0" w:space="0" w:color="auto"/>
          </w:divBdr>
        </w:div>
        <w:div w:id="1592926711">
          <w:marLeft w:val="0"/>
          <w:marRight w:val="0"/>
          <w:marTop w:val="0"/>
          <w:marBottom w:val="0"/>
          <w:divBdr>
            <w:top w:val="none" w:sz="0" w:space="0" w:color="auto"/>
            <w:left w:val="none" w:sz="0" w:space="0" w:color="auto"/>
            <w:bottom w:val="none" w:sz="0" w:space="0" w:color="auto"/>
            <w:right w:val="none" w:sz="0" w:space="0" w:color="auto"/>
          </w:divBdr>
        </w:div>
        <w:div w:id="1696153529">
          <w:marLeft w:val="0"/>
          <w:marRight w:val="0"/>
          <w:marTop w:val="0"/>
          <w:marBottom w:val="0"/>
          <w:divBdr>
            <w:top w:val="none" w:sz="0" w:space="0" w:color="auto"/>
            <w:left w:val="none" w:sz="0" w:space="0" w:color="auto"/>
            <w:bottom w:val="none" w:sz="0" w:space="0" w:color="auto"/>
            <w:right w:val="none" w:sz="0" w:space="0" w:color="auto"/>
          </w:divBdr>
        </w:div>
      </w:divsChild>
    </w:div>
    <w:div w:id="1008403839">
      <w:bodyDiv w:val="1"/>
      <w:marLeft w:val="0"/>
      <w:marRight w:val="0"/>
      <w:marTop w:val="0"/>
      <w:marBottom w:val="0"/>
      <w:divBdr>
        <w:top w:val="none" w:sz="0" w:space="0" w:color="auto"/>
        <w:left w:val="none" w:sz="0" w:space="0" w:color="auto"/>
        <w:bottom w:val="none" w:sz="0" w:space="0" w:color="auto"/>
        <w:right w:val="none" w:sz="0" w:space="0" w:color="auto"/>
      </w:divBdr>
    </w:div>
    <w:div w:id="1109011263">
      <w:bodyDiv w:val="1"/>
      <w:marLeft w:val="0"/>
      <w:marRight w:val="0"/>
      <w:marTop w:val="0"/>
      <w:marBottom w:val="0"/>
      <w:divBdr>
        <w:top w:val="none" w:sz="0" w:space="0" w:color="auto"/>
        <w:left w:val="none" w:sz="0" w:space="0" w:color="auto"/>
        <w:bottom w:val="none" w:sz="0" w:space="0" w:color="auto"/>
        <w:right w:val="none" w:sz="0" w:space="0" w:color="auto"/>
      </w:divBdr>
    </w:div>
    <w:div w:id="1133870347">
      <w:bodyDiv w:val="1"/>
      <w:marLeft w:val="0"/>
      <w:marRight w:val="0"/>
      <w:marTop w:val="0"/>
      <w:marBottom w:val="0"/>
      <w:divBdr>
        <w:top w:val="none" w:sz="0" w:space="0" w:color="auto"/>
        <w:left w:val="none" w:sz="0" w:space="0" w:color="auto"/>
        <w:bottom w:val="none" w:sz="0" w:space="0" w:color="auto"/>
        <w:right w:val="none" w:sz="0" w:space="0" w:color="auto"/>
      </w:divBdr>
      <w:divsChild>
        <w:div w:id="31880422">
          <w:marLeft w:val="0"/>
          <w:marRight w:val="0"/>
          <w:marTop w:val="0"/>
          <w:marBottom w:val="0"/>
          <w:divBdr>
            <w:top w:val="none" w:sz="0" w:space="0" w:color="auto"/>
            <w:left w:val="none" w:sz="0" w:space="0" w:color="auto"/>
            <w:bottom w:val="none" w:sz="0" w:space="0" w:color="auto"/>
            <w:right w:val="none" w:sz="0" w:space="0" w:color="auto"/>
          </w:divBdr>
        </w:div>
        <w:div w:id="1236280201">
          <w:marLeft w:val="0"/>
          <w:marRight w:val="0"/>
          <w:marTop w:val="0"/>
          <w:marBottom w:val="0"/>
          <w:divBdr>
            <w:top w:val="none" w:sz="0" w:space="0" w:color="auto"/>
            <w:left w:val="none" w:sz="0" w:space="0" w:color="auto"/>
            <w:bottom w:val="none" w:sz="0" w:space="0" w:color="auto"/>
            <w:right w:val="none" w:sz="0" w:space="0" w:color="auto"/>
          </w:divBdr>
        </w:div>
        <w:div w:id="1618101630">
          <w:marLeft w:val="0"/>
          <w:marRight w:val="0"/>
          <w:marTop w:val="0"/>
          <w:marBottom w:val="0"/>
          <w:divBdr>
            <w:top w:val="none" w:sz="0" w:space="0" w:color="auto"/>
            <w:left w:val="none" w:sz="0" w:space="0" w:color="auto"/>
            <w:bottom w:val="none" w:sz="0" w:space="0" w:color="auto"/>
            <w:right w:val="none" w:sz="0" w:space="0" w:color="auto"/>
          </w:divBdr>
        </w:div>
      </w:divsChild>
    </w:div>
    <w:div w:id="1199128187">
      <w:bodyDiv w:val="1"/>
      <w:marLeft w:val="0"/>
      <w:marRight w:val="0"/>
      <w:marTop w:val="0"/>
      <w:marBottom w:val="0"/>
      <w:divBdr>
        <w:top w:val="none" w:sz="0" w:space="0" w:color="auto"/>
        <w:left w:val="none" w:sz="0" w:space="0" w:color="auto"/>
        <w:bottom w:val="none" w:sz="0" w:space="0" w:color="auto"/>
        <w:right w:val="none" w:sz="0" w:space="0" w:color="auto"/>
      </w:divBdr>
      <w:divsChild>
        <w:div w:id="1783499578">
          <w:marLeft w:val="0"/>
          <w:marRight w:val="0"/>
          <w:marTop w:val="0"/>
          <w:marBottom w:val="0"/>
          <w:divBdr>
            <w:top w:val="none" w:sz="0" w:space="0" w:color="auto"/>
            <w:left w:val="none" w:sz="0" w:space="0" w:color="auto"/>
            <w:bottom w:val="none" w:sz="0" w:space="0" w:color="auto"/>
            <w:right w:val="none" w:sz="0" w:space="0" w:color="auto"/>
          </w:divBdr>
          <w:divsChild>
            <w:div w:id="561334560">
              <w:marLeft w:val="0"/>
              <w:marRight w:val="0"/>
              <w:marTop w:val="0"/>
              <w:marBottom w:val="0"/>
              <w:divBdr>
                <w:top w:val="none" w:sz="0" w:space="0" w:color="auto"/>
                <w:left w:val="none" w:sz="0" w:space="0" w:color="auto"/>
                <w:bottom w:val="none" w:sz="0" w:space="0" w:color="auto"/>
                <w:right w:val="none" w:sz="0" w:space="0" w:color="auto"/>
              </w:divBdr>
              <w:divsChild>
                <w:div w:id="20815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4309">
      <w:bodyDiv w:val="1"/>
      <w:marLeft w:val="0"/>
      <w:marRight w:val="0"/>
      <w:marTop w:val="0"/>
      <w:marBottom w:val="0"/>
      <w:divBdr>
        <w:top w:val="none" w:sz="0" w:space="0" w:color="auto"/>
        <w:left w:val="none" w:sz="0" w:space="0" w:color="auto"/>
        <w:bottom w:val="none" w:sz="0" w:space="0" w:color="auto"/>
        <w:right w:val="none" w:sz="0" w:space="0" w:color="auto"/>
      </w:divBdr>
    </w:div>
    <w:div w:id="1301882488">
      <w:bodyDiv w:val="1"/>
      <w:marLeft w:val="0"/>
      <w:marRight w:val="0"/>
      <w:marTop w:val="0"/>
      <w:marBottom w:val="0"/>
      <w:divBdr>
        <w:top w:val="none" w:sz="0" w:space="0" w:color="auto"/>
        <w:left w:val="none" w:sz="0" w:space="0" w:color="auto"/>
        <w:bottom w:val="none" w:sz="0" w:space="0" w:color="auto"/>
        <w:right w:val="none" w:sz="0" w:space="0" w:color="auto"/>
      </w:divBdr>
    </w:div>
    <w:div w:id="1335181896">
      <w:bodyDiv w:val="1"/>
      <w:marLeft w:val="0"/>
      <w:marRight w:val="0"/>
      <w:marTop w:val="0"/>
      <w:marBottom w:val="0"/>
      <w:divBdr>
        <w:top w:val="none" w:sz="0" w:space="0" w:color="auto"/>
        <w:left w:val="none" w:sz="0" w:space="0" w:color="auto"/>
        <w:bottom w:val="none" w:sz="0" w:space="0" w:color="auto"/>
        <w:right w:val="none" w:sz="0" w:space="0" w:color="auto"/>
      </w:divBdr>
      <w:divsChild>
        <w:div w:id="1119034358">
          <w:marLeft w:val="0"/>
          <w:marRight w:val="0"/>
          <w:marTop w:val="0"/>
          <w:marBottom w:val="0"/>
          <w:divBdr>
            <w:top w:val="none" w:sz="0" w:space="0" w:color="auto"/>
            <w:left w:val="none" w:sz="0" w:space="0" w:color="auto"/>
            <w:bottom w:val="none" w:sz="0" w:space="0" w:color="auto"/>
            <w:right w:val="none" w:sz="0" w:space="0" w:color="auto"/>
          </w:divBdr>
        </w:div>
      </w:divsChild>
    </w:div>
    <w:div w:id="1366709843">
      <w:bodyDiv w:val="1"/>
      <w:marLeft w:val="0"/>
      <w:marRight w:val="0"/>
      <w:marTop w:val="0"/>
      <w:marBottom w:val="0"/>
      <w:divBdr>
        <w:top w:val="none" w:sz="0" w:space="0" w:color="auto"/>
        <w:left w:val="none" w:sz="0" w:space="0" w:color="auto"/>
        <w:bottom w:val="none" w:sz="0" w:space="0" w:color="auto"/>
        <w:right w:val="none" w:sz="0" w:space="0" w:color="auto"/>
      </w:divBdr>
    </w:div>
    <w:div w:id="1380519418">
      <w:bodyDiv w:val="1"/>
      <w:marLeft w:val="0"/>
      <w:marRight w:val="0"/>
      <w:marTop w:val="0"/>
      <w:marBottom w:val="0"/>
      <w:divBdr>
        <w:top w:val="none" w:sz="0" w:space="0" w:color="auto"/>
        <w:left w:val="none" w:sz="0" w:space="0" w:color="auto"/>
        <w:bottom w:val="none" w:sz="0" w:space="0" w:color="auto"/>
        <w:right w:val="none" w:sz="0" w:space="0" w:color="auto"/>
      </w:divBdr>
    </w:div>
    <w:div w:id="1394742017">
      <w:bodyDiv w:val="1"/>
      <w:marLeft w:val="0"/>
      <w:marRight w:val="0"/>
      <w:marTop w:val="0"/>
      <w:marBottom w:val="0"/>
      <w:divBdr>
        <w:top w:val="none" w:sz="0" w:space="0" w:color="auto"/>
        <w:left w:val="none" w:sz="0" w:space="0" w:color="auto"/>
        <w:bottom w:val="none" w:sz="0" w:space="0" w:color="auto"/>
        <w:right w:val="none" w:sz="0" w:space="0" w:color="auto"/>
      </w:divBdr>
    </w:div>
    <w:div w:id="1436292446">
      <w:bodyDiv w:val="1"/>
      <w:marLeft w:val="0"/>
      <w:marRight w:val="0"/>
      <w:marTop w:val="0"/>
      <w:marBottom w:val="0"/>
      <w:divBdr>
        <w:top w:val="none" w:sz="0" w:space="0" w:color="auto"/>
        <w:left w:val="none" w:sz="0" w:space="0" w:color="auto"/>
        <w:bottom w:val="none" w:sz="0" w:space="0" w:color="auto"/>
        <w:right w:val="none" w:sz="0" w:space="0" w:color="auto"/>
      </w:divBdr>
    </w:div>
    <w:div w:id="1448548892">
      <w:bodyDiv w:val="1"/>
      <w:marLeft w:val="0"/>
      <w:marRight w:val="0"/>
      <w:marTop w:val="0"/>
      <w:marBottom w:val="0"/>
      <w:divBdr>
        <w:top w:val="none" w:sz="0" w:space="0" w:color="auto"/>
        <w:left w:val="none" w:sz="0" w:space="0" w:color="auto"/>
        <w:bottom w:val="none" w:sz="0" w:space="0" w:color="auto"/>
        <w:right w:val="none" w:sz="0" w:space="0" w:color="auto"/>
      </w:divBdr>
      <w:divsChild>
        <w:div w:id="473106795">
          <w:marLeft w:val="0"/>
          <w:marRight w:val="0"/>
          <w:marTop w:val="0"/>
          <w:marBottom w:val="0"/>
          <w:divBdr>
            <w:top w:val="none" w:sz="0" w:space="0" w:color="auto"/>
            <w:left w:val="none" w:sz="0" w:space="0" w:color="auto"/>
            <w:bottom w:val="none" w:sz="0" w:space="0" w:color="auto"/>
            <w:right w:val="none" w:sz="0" w:space="0" w:color="auto"/>
          </w:divBdr>
        </w:div>
        <w:div w:id="1159036115">
          <w:marLeft w:val="0"/>
          <w:marRight w:val="0"/>
          <w:marTop w:val="0"/>
          <w:marBottom w:val="0"/>
          <w:divBdr>
            <w:top w:val="none" w:sz="0" w:space="0" w:color="auto"/>
            <w:left w:val="none" w:sz="0" w:space="0" w:color="auto"/>
            <w:bottom w:val="none" w:sz="0" w:space="0" w:color="auto"/>
            <w:right w:val="none" w:sz="0" w:space="0" w:color="auto"/>
          </w:divBdr>
        </w:div>
        <w:div w:id="1320384322">
          <w:marLeft w:val="0"/>
          <w:marRight w:val="0"/>
          <w:marTop w:val="0"/>
          <w:marBottom w:val="0"/>
          <w:divBdr>
            <w:top w:val="none" w:sz="0" w:space="0" w:color="auto"/>
            <w:left w:val="none" w:sz="0" w:space="0" w:color="auto"/>
            <w:bottom w:val="none" w:sz="0" w:space="0" w:color="auto"/>
            <w:right w:val="none" w:sz="0" w:space="0" w:color="auto"/>
          </w:divBdr>
        </w:div>
        <w:div w:id="1639530647">
          <w:marLeft w:val="0"/>
          <w:marRight w:val="0"/>
          <w:marTop w:val="0"/>
          <w:marBottom w:val="0"/>
          <w:divBdr>
            <w:top w:val="none" w:sz="0" w:space="0" w:color="auto"/>
            <w:left w:val="none" w:sz="0" w:space="0" w:color="auto"/>
            <w:bottom w:val="none" w:sz="0" w:space="0" w:color="auto"/>
            <w:right w:val="none" w:sz="0" w:space="0" w:color="auto"/>
          </w:divBdr>
        </w:div>
        <w:div w:id="2107384845">
          <w:marLeft w:val="0"/>
          <w:marRight w:val="0"/>
          <w:marTop w:val="0"/>
          <w:marBottom w:val="0"/>
          <w:divBdr>
            <w:top w:val="none" w:sz="0" w:space="0" w:color="auto"/>
            <w:left w:val="none" w:sz="0" w:space="0" w:color="auto"/>
            <w:bottom w:val="none" w:sz="0" w:space="0" w:color="auto"/>
            <w:right w:val="none" w:sz="0" w:space="0" w:color="auto"/>
          </w:divBdr>
        </w:div>
      </w:divsChild>
    </w:div>
    <w:div w:id="1452361258">
      <w:bodyDiv w:val="1"/>
      <w:marLeft w:val="0"/>
      <w:marRight w:val="0"/>
      <w:marTop w:val="0"/>
      <w:marBottom w:val="0"/>
      <w:divBdr>
        <w:top w:val="none" w:sz="0" w:space="0" w:color="auto"/>
        <w:left w:val="none" w:sz="0" w:space="0" w:color="auto"/>
        <w:bottom w:val="none" w:sz="0" w:space="0" w:color="auto"/>
        <w:right w:val="none" w:sz="0" w:space="0" w:color="auto"/>
      </w:divBdr>
    </w:div>
    <w:div w:id="1512449360">
      <w:bodyDiv w:val="1"/>
      <w:marLeft w:val="0"/>
      <w:marRight w:val="0"/>
      <w:marTop w:val="0"/>
      <w:marBottom w:val="0"/>
      <w:divBdr>
        <w:top w:val="none" w:sz="0" w:space="0" w:color="auto"/>
        <w:left w:val="none" w:sz="0" w:space="0" w:color="auto"/>
        <w:bottom w:val="none" w:sz="0" w:space="0" w:color="auto"/>
        <w:right w:val="none" w:sz="0" w:space="0" w:color="auto"/>
      </w:divBdr>
    </w:div>
    <w:div w:id="1794404374">
      <w:bodyDiv w:val="1"/>
      <w:marLeft w:val="0"/>
      <w:marRight w:val="0"/>
      <w:marTop w:val="0"/>
      <w:marBottom w:val="0"/>
      <w:divBdr>
        <w:top w:val="none" w:sz="0" w:space="0" w:color="auto"/>
        <w:left w:val="none" w:sz="0" w:space="0" w:color="auto"/>
        <w:bottom w:val="none" w:sz="0" w:space="0" w:color="auto"/>
        <w:right w:val="none" w:sz="0" w:space="0" w:color="auto"/>
      </w:divBdr>
    </w:div>
    <w:div w:id="1844127618">
      <w:bodyDiv w:val="1"/>
      <w:marLeft w:val="0"/>
      <w:marRight w:val="0"/>
      <w:marTop w:val="0"/>
      <w:marBottom w:val="0"/>
      <w:divBdr>
        <w:top w:val="none" w:sz="0" w:space="0" w:color="auto"/>
        <w:left w:val="none" w:sz="0" w:space="0" w:color="auto"/>
        <w:bottom w:val="none" w:sz="0" w:space="0" w:color="auto"/>
        <w:right w:val="none" w:sz="0" w:space="0" w:color="auto"/>
      </w:divBdr>
    </w:div>
    <w:div w:id="1884707800">
      <w:bodyDiv w:val="1"/>
      <w:marLeft w:val="0"/>
      <w:marRight w:val="0"/>
      <w:marTop w:val="0"/>
      <w:marBottom w:val="0"/>
      <w:divBdr>
        <w:top w:val="none" w:sz="0" w:space="0" w:color="auto"/>
        <w:left w:val="none" w:sz="0" w:space="0" w:color="auto"/>
        <w:bottom w:val="none" w:sz="0" w:space="0" w:color="auto"/>
        <w:right w:val="none" w:sz="0" w:space="0" w:color="auto"/>
      </w:divBdr>
    </w:div>
    <w:div w:id="1947301084">
      <w:bodyDiv w:val="1"/>
      <w:marLeft w:val="0"/>
      <w:marRight w:val="0"/>
      <w:marTop w:val="0"/>
      <w:marBottom w:val="0"/>
      <w:divBdr>
        <w:top w:val="none" w:sz="0" w:space="0" w:color="auto"/>
        <w:left w:val="none" w:sz="0" w:space="0" w:color="auto"/>
        <w:bottom w:val="none" w:sz="0" w:space="0" w:color="auto"/>
        <w:right w:val="none" w:sz="0" w:space="0" w:color="auto"/>
      </w:divBdr>
    </w:div>
    <w:div w:id="2044743109">
      <w:bodyDiv w:val="1"/>
      <w:marLeft w:val="0"/>
      <w:marRight w:val="0"/>
      <w:marTop w:val="0"/>
      <w:marBottom w:val="0"/>
      <w:divBdr>
        <w:top w:val="none" w:sz="0" w:space="0" w:color="auto"/>
        <w:left w:val="none" w:sz="0" w:space="0" w:color="auto"/>
        <w:bottom w:val="none" w:sz="0" w:space="0" w:color="auto"/>
        <w:right w:val="none" w:sz="0" w:space="0" w:color="auto"/>
      </w:divBdr>
    </w:div>
    <w:div w:id="2066753386">
      <w:bodyDiv w:val="1"/>
      <w:marLeft w:val="0"/>
      <w:marRight w:val="0"/>
      <w:marTop w:val="0"/>
      <w:marBottom w:val="0"/>
      <w:divBdr>
        <w:top w:val="none" w:sz="0" w:space="0" w:color="auto"/>
        <w:left w:val="none" w:sz="0" w:space="0" w:color="auto"/>
        <w:bottom w:val="none" w:sz="0" w:space="0" w:color="auto"/>
        <w:right w:val="none" w:sz="0" w:space="0" w:color="auto"/>
      </w:divBdr>
    </w:div>
    <w:div w:id="2111465333">
      <w:bodyDiv w:val="1"/>
      <w:marLeft w:val="0"/>
      <w:marRight w:val="0"/>
      <w:marTop w:val="0"/>
      <w:marBottom w:val="0"/>
      <w:divBdr>
        <w:top w:val="none" w:sz="0" w:space="0" w:color="auto"/>
        <w:left w:val="none" w:sz="0" w:space="0" w:color="auto"/>
        <w:bottom w:val="none" w:sz="0" w:space="0" w:color="auto"/>
        <w:right w:val="none" w:sz="0" w:space="0" w:color="auto"/>
      </w:divBdr>
      <w:divsChild>
        <w:div w:id="413085578">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zmooc.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oc-book.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zmooc.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oc-book.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C\Google%20Drive\BizMOOC\Content\WP7%20Dissemination\R7.1%20Dissemination%20materials\Biz_MOOC%20&amp;%20MOOC_BOOK_DESIGN_KIT\3%20(1)._TAMPLATE_KIT\MICROSOFT_WORD\1_Biz%20MOOC\Biz_MOOC_TAMPAL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BC295-EDB7-4373-8A2E-0FC30CF5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Biz_MOOC_TAMPALTE</Template>
  <TotalTime>0</TotalTime>
  <Pages>9</Pages>
  <Words>887</Words>
  <Characters>5594</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xz@gmail.com</Company>
  <LinksUpToDate>false</LinksUpToDate>
  <CharactersWithSpaces>6469</CharactersWithSpaces>
  <SharedDoc>false</SharedDoc>
  <HLinks>
    <vt:vector size="66" baseType="variant">
      <vt:variant>
        <vt:i4>7274592</vt:i4>
      </vt:variant>
      <vt:variant>
        <vt:i4>153</vt:i4>
      </vt:variant>
      <vt:variant>
        <vt:i4>0</vt:i4>
      </vt:variant>
      <vt:variant>
        <vt:i4>5</vt:i4>
      </vt:variant>
      <vt:variant>
        <vt:lpwstr>https://mooc.house/courses/bizmooc2018</vt:lpwstr>
      </vt:variant>
      <vt:variant>
        <vt:lpwstr/>
      </vt:variant>
      <vt:variant>
        <vt:i4>7274606</vt:i4>
      </vt:variant>
      <vt:variant>
        <vt:i4>150</vt:i4>
      </vt:variant>
      <vt:variant>
        <vt:i4>0</vt:i4>
      </vt:variant>
      <vt:variant>
        <vt:i4>5</vt:i4>
      </vt:variant>
      <vt:variant>
        <vt:lpwstr>https://www.youtube.com/watch?v=roVuXxhj58w</vt:lpwstr>
      </vt:variant>
      <vt:variant>
        <vt:lpwstr/>
      </vt:variant>
      <vt:variant>
        <vt:i4>5046336</vt:i4>
      </vt:variant>
      <vt:variant>
        <vt:i4>147</vt:i4>
      </vt:variant>
      <vt:variant>
        <vt:i4>0</vt:i4>
      </vt:variant>
      <vt:variant>
        <vt:i4>5</vt:i4>
      </vt:variant>
      <vt:variant>
        <vt:lpwstr>https://www.youtube.com/watch?v=N7YrrG2LIRw&amp;t=25s</vt:lpwstr>
      </vt:variant>
      <vt:variant>
        <vt:lpwstr/>
      </vt:variant>
      <vt:variant>
        <vt:i4>8060972</vt:i4>
      </vt:variant>
      <vt:variant>
        <vt:i4>144</vt:i4>
      </vt:variant>
      <vt:variant>
        <vt:i4>0</vt:i4>
      </vt:variant>
      <vt:variant>
        <vt:i4>5</vt:i4>
      </vt:variant>
      <vt:variant>
        <vt:lpwstr>http://bizmooc.eu/intrapreneurship-make-your-business-great-again/</vt:lpwstr>
      </vt:variant>
      <vt:variant>
        <vt:lpwstr/>
      </vt:variant>
      <vt:variant>
        <vt:i4>5111816</vt:i4>
      </vt:variant>
      <vt:variant>
        <vt:i4>141</vt:i4>
      </vt:variant>
      <vt:variant>
        <vt:i4>0</vt:i4>
      </vt:variant>
      <vt:variant>
        <vt:i4>5</vt:i4>
      </vt:variant>
      <vt:variant>
        <vt:lpwstr>http://bizmooc.eu/wp-content/uploads/2017/11/BizMOOC-MOOC3-Intrapreneurship-infosheet.pdf</vt:lpwstr>
      </vt:variant>
      <vt:variant>
        <vt:lpwstr/>
      </vt:variant>
      <vt:variant>
        <vt:i4>4259878</vt:i4>
      </vt:variant>
      <vt:variant>
        <vt:i4>138</vt:i4>
      </vt:variant>
      <vt:variant>
        <vt:i4>0</vt:i4>
      </vt:variant>
      <vt:variant>
        <vt:i4>5</vt:i4>
      </vt:variant>
      <vt:variant>
        <vt:lpwstr>mailto:Thomas.staubitz@hpi.de</vt:lpwstr>
      </vt:variant>
      <vt:variant>
        <vt:lpwstr/>
      </vt:variant>
      <vt:variant>
        <vt:i4>7274592</vt:i4>
      </vt:variant>
      <vt:variant>
        <vt:i4>135</vt:i4>
      </vt:variant>
      <vt:variant>
        <vt:i4>0</vt:i4>
      </vt:variant>
      <vt:variant>
        <vt:i4>5</vt:i4>
      </vt:variant>
      <vt:variant>
        <vt:lpwstr>https://mooc.house/courses/bizmooc2018</vt:lpwstr>
      </vt:variant>
      <vt:variant>
        <vt:lpwstr/>
      </vt:variant>
      <vt:variant>
        <vt:i4>5111893</vt:i4>
      </vt:variant>
      <vt:variant>
        <vt:i4>132</vt:i4>
      </vt:variant>
      <vt:variant>
        <vt:i4>0</vt:i4>
      </vt:variant>
      <vt:variant>
        <vt:i4>5</vt:i4>
      </vt:variant>
      <vt:variant>
        <vt:lpwstr>https://docs.google.com/spreadsheets/d/14LXbmmtbASGzmrzIYrFSfYOo0cmV5OAzfTHESZruCFA/edit</vt:lpwstr>
      </vt:variant>
      <vt:variant>
        <vt:lpwstr>gid=495836630</vt:lpwstr>
      </vt:variant>
      <vt:variant>
        <vt:i4>589846</vt:i4>
      </vt:variant>
      <vt:variant>
        <vt:i4>111</vt:i4>
      </vt:variant>
      <vt:variant>
        <vt:i4>0</vt:i4>
      </vt:variant>
      <vt:variant>
        <vt:i4>5</vt:i4>
      </vt:variant>
      <vt:variant>
        <vt:lpwstr>https://www.facebook.com/BizMOOC/videos/1522913847829173/</vt:lpwstr>
      </vt:variant>
      <vt:variant>
        <vt:lpwstr/>
      </vt:variant>
      <vt:variant>
        <vt:i4>28</vt:i4>
      </vt:variant>
      <vt:variant>
        <vt:i4>108</vt:i4>
      </vt:variant>
      <vt:variant>
        <vt:i4>0</vt:i4>
      </vt:variant>
      <vt:variant>
        <vt:i4>5</vt:i4>
      </vt:variant>
      <vt:variant>
        <vt:lpwstr>https://www.facebook.com/BizMOOC/videos/1468946909892534/</vt:lpwstr>
      </vt:variant>
      <vt:variant>
        <vt:lpwstr/>
      </vt:variant>
      <vt:variant>
        <vt:i4>7274592</vt:i4>
      </vt:variant>
      <vt:variant>
        <vt:i4>105</vt:i4>
      </vt:variant>
      <vt:variant>
        <vt:i4>0</vt:i4>
      </vt:variant>
      <vt:variant>
        <vt:i4>5</vt:i4>
      </vt:variant>
      <vt:variant>
        <vt:lpwstr>https://mooc.house/courses/bizmooc2018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Friedl Christian</dc:creator>
  <cp:keywords/>
  <cp:lastModifiedBy>Friedl Christian</cp:lastModifiedBy>
  <cp:revision>4</cp:revision>
  <cp:lastPrinted>2018-10-08T06:52:00Z</cp:lastPrinted>
  <dcterms:created xsi:type="dcterms:W3CDTF">2018-10-24T07:45:00Z</dcterms:created>
  <dcterms:modified xsi:type="dcterms:W3CDTF">2018-10-24T07:55:00Z</dcterms:modified>
</cp:coreProperties>
</file>